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6516C" w14:textId="50283B23" w:rsidR="00C76609" w:rsidRPr="00363CD9" w:rsidRDefault="00432792" w:rsidP="00634170">
      <w:pPr>
        <w:tabs>
          <w:tab w:val="left" w:pos="3119"/>
        </w:tabs>
        <w:ind w:right="-13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F694AA" wp14:editId="129A9A90">
                <wp:simplePos x="0" y="0"/>
                <wp:positionH relativeFrom="column">
                  <wp:posOffset>521335</wp:posOffset>
                </wp:positionH>
                <wp:positionV relativeFrom="paragraph">
                  <wp:posOffset>151130</wp:posOffset>
                </wp:positionV>
                <wp:extent cx="6774180" cy="9328150"/>
                <wp:effectExtent l="0" t="0" r="635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932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9BEAC" w14:textId="77777777" w:rsidR="00477B70" w:rsidRDefault="00477B70" w:rsidP="0000430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D388C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PŘEDKRMY - STARTERS</w:t>
                            </w:r>
                            <w:proofErr w:type="gramEnd"/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ED388C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VORSPEI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SEN</w:t>
                            </w:r>
                          </w:p>
                          <w:p w14:paraId="3DD493E4" w14:textId="77777777" w:rsidR="00477B70" w:rsidRDefault="00477B70" w:rsidP="0002185E">
                            <w:pPr>
                              <w:pStyle w:val="Bezmezer"/>
                            </w:pPr>
                          </w:p>
                          <w:p w14:paraId="1F3A6FA4" w14:textId="142E1C6B" w:rsidR="00477B70" w:rsidRPr="00131CCA" w:rsidRDefault="00477B70" w:rsidP="00131CCA">
                            <w:pPr>
                              <w:ind w:right="-110"/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</w:pPr>
                            <w:r w:rsidRPr="00453A1F"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Carpaccio z hovězí svíčkové s opečenými toasty</w:t>
                            </w:r>
                            <w:r>
                              <w:br/>
                            </w:r>
                            <w:proofErr w:type="spellStart"/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>Beef</w:t>
                            </w:r>
                            <w:proofErr w:type="spellEnd"/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>tenderloin</w:t>
                            </w:r>
                            <w:proofErr w:type="spellEnd"/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 xml:space="preserve"> C</w:t>
                            </w:r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 xml:space="preserve">arpaccio </w:t>
                            </w:r>
                            <w:proofErr w:type="spellStart"/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 xml:space="preserve"> toast</w:t>
                            </w:r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br/>
                            </w:r>
                            <w:proofErr w:type="spellStart"/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>Rindslende</w:t>
                            </w:r>
                            <w:proofErr w:type="spellEnd"/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 xml:space="preserve">-Carpaccio </w:t>
                            </w:r>
                            <w:proofErr w:type="spellStart"/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>mit</w:t>
                            </w:r>
                            <w:proofErr w:type="spellEnd"/>
                            <w:r w:rsidRPr="00ED388C">
                              <w:rPr>
                                <w:rFonts w:ascii="Ebrima" w:hAnsi="Ebrima"/>
                                <w:color w:val="575756"/>
                              </w:rPr>
                              <w:t xml:space="preserve"> Toast</w:t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  <w:t xml:space="preserve">   </w:t>
                            </w:r>
                            <w:r w:rsidR="00284171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21</w:t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="0050456B"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24"/>
                              </w:rPr>
                              <w:t xml:space="preserve">Prsa z divoké kachny na </w:t>
                            </w:r>
                            <w:r w:rsidR="005071C6"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24"/>
                              </w:rPr>
                              <w:t xml:space="preserve">krémovém </w:t>
                            </w:r>
                            <w:r w:rsidR="0050456B"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24"/>
                              </w:rPr>
                              <w:t xml:space="preserve">hříbkovém rizotu                                                                                                     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Wild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duck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breast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on a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creamy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porcini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risotto</w:t>
                            </w:r>
                            <w:proofErr w:type="spellEnd"/>
                            <w:r w:rsidRPr="00296C23">
                              <w:rPr>
                                <w:rFonts w:ascii="Ebrima" w:hAnsi="Ebrima"/>
                                <w:color w:val="575756"/>
                              </w:rPr>
                              <w:br/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Wildentenbrust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auf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cremigem</w:t>
                            </w:r>
                            <w:proofErr w:type="spellEnd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1C73B0" w:rsidRPr="001C73B0">
                              <w:rPr>
                                <w:rFonts w:ascii="Ebrima" w:hAnsi="Ebrima"/>
                                <w:color w:val="565655"/>
                              </w:rPr>
                              <w:t>Pilzrisotto</w:t>
                            </w:r>
                            <w:proofErr w:type="spellEnd"/>
                            <w:r w:rsidRPr="00296C23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  <w:t xml:space="preserve">   </w:t>
                            </w:r>
                            <w:r w:rsidR="001C73B0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1C73B0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1C73B0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1</w:t>
                            </w:r>
                            <w:r w:rsidR="00284171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1FD9A9F1" w14:textId="77777777" w:rsidR="00477B70" w:rsidRDefault="00477B70" w:rsidP="007F537D">
                            <w:pPr>
                              <w:jc w:val="center"/>
                            </w:pPr>
                            <w:r w:rsidRPr="00A97915">
                              <w:rPr>
                                <w:rFonts w:ascii="Myriad Pro" w:hAnsi="Myriad Pro"/>
                                <w:b/>
                                <w:color w:val="5C1B16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POLÉVKA - SOUP</w:t>
                            </w:r>
                            <w:proofErr w:type="gramEnd"/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- SUPPE</w:t>
                            </w:r>
                          </w:p>
                          <w:p w14:paraId="7C594156" w14:textId="541461CB" w:rsidR="00F82349" w:rsidRDefault="00427C69" w:rsidP="00F82349">
                            <w:pPr>
                              <w:pStyle w:val="Zkladntext"/>
                              <w:spacing w:before="41" w:line="276" w:lineRule="auto"/>
                              <w:ind w:right="920"/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 w:rsidRPr="00432792">
                              <w:rPr>
                                <w:rFonts w:ascii="Book Antiqua" w:hAnsi="Book Antiqua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Masový vývar s nudlemi</w:t>
                            </w:r>
                            <w:r w:rsidR="00477B70">
                              <w:br/>
                            </w:r>
                            <w:proofErr w:type="spellStart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>Meat</w:t>
                            </w:r>
                            <w:proofErr w:type="spellEnd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>broth</w:t>
                            </w:r>
                            <w:proofErr w:type="spellEnd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>with</w:t>
                            </w:r>
                            <w:proofErr w:type="spellEnd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>noodles</w:t>
                            </w:r>
                            <w:proofErr w:type="spellEnd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proofErr w:type="spellStart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>Fleischbrühe</w:t>
                            </w:r>
                            <w:proofErr w:type="spellEnd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 xml:space="preserve"> mit </w:t>
                            </w:r>
                            <w:proofErr w:type="spellStart"/>
                            <w:r w:rsidR="00F82349" w:rsidRPr="00432792">
                              <w:rPr>
                                <w:color w:val="595959" w:themeColor="text1" w:themeTint="A6"/>
                              </w:rPr>
                              <w:t>Nudeln</w:t>
                            </w:r>
                            <w:proofErr w:type="spellEnd"/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70</w:t>
                            </w:r>
                            <w:r w:rsidR="00913F4F"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  <w:r w:rsidR="00913F4F">
                              <w:rPr>
                                <w:color w:val="595959" w:themeColor="text1" w:themeTint="A6"/>
                              </w:rPr>
                              <w:tab/>
                            </w:r>
                          </w:p>
                          <w:p w14:paraId="072C88B1" w14:textId="2CF88BCE" w:rsidR="00477B70" w:rsidRDefault="00477B70" w:rsidP="00D15127">
                            <w:pPr>
                              <w:rPr>
                                <w:rFonts w:ascii="Ebrima" w:hAnsi="Ebrima"/>
                                <w:color w:val="575756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Pr="00ED388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alší</w:t>
                            </w:r>
                            <w:r w:rsidRPr="00ED388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6C2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polévky dle denní nabídky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Soups</w:t>
                            </w:r>
                            <w:proofErr w:type="spellEnd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of</w:t>
                            </w:r>
                            <w:proofErr w:type="spellEnd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the</w:t>
                            </w:r>
                            <w:proofErr w:type="spellEnd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day</w:t>
                            </w:r>
                            <w:proofErr w:type="spellEnd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br/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Weitere</w:t>
                            </w:r>
                            <w:proofErr w:type="spellEnd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Suppen</w:t>
                            </w:r>
                            <w:proofErr w:type="spellEnd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 xml:space="preserve"> nach </w:t>
                            </w:r>
                            <w:proofErr w:type="spellStart"/>
                            <w:r w:rsidRPr="00E228AA">
                              <w:rPr>
                                <w:rFonts w:ascii="Ebrima" w:hAnsi="Ebrima"/>
                                <w:color w:val="575756"/>
                              </w:rPr>
                              <w:t>Tagesangebot</w:t>
                            </w:r>
                            <w:proofErr w:type="spellEnd"/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913F4F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</w:p>
                          <w:p w14:paraId="528498EF" w14:textId="77777777" w:rsidR="00477B70" w:rsidRPr="00AE5AC2" w:rsidRDefault="00477B70" w:rsidP="007F537D">
                            <w:pPr>
                              <w:jc w:val="center"/>
                            </w:pPr>
                            <w:r w:rsidRPr="00A97915">
                              <w:rPr>
                                <w:rFonts w:ascii="Myriad Pro" w:hAnsi="Myriad Pro"/>
                                <w:b/>
                                <w:color w:val="5C1B16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H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LAVNÍ </w:t>
                            </w:r>
                            <w:proofErr w:type="gramStart"/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CHODY - MAIN</w:t>
                            </w:r>
                            <w:proofErr w:type="gramEnd"/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COURSES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HAUPTGERICHTE</w:t>
                            </w:r>
                          </w:p>
                          <w:p w14:paraId="43EBF03A" w14:textId="77777777" w:rsidR="00477B70" w:rsidRPr="00A1725B" w:rsidRDefault="00477B70" w:rsidP="00D15127">
                            <w:pPr>
                              <w:pStyle w:val="TableParagraph"/>
                              <w:spacing w:line="276" w:lineRule="auto"/>
                              <w:rPr>
                                <w:rFonts w:ascii="Book Antiqua" w:hAnsi="Book Antiqua"/>
                                <w:b/>
                                <w:color w:val="00454C"/>
                                <w:sz w:val="10"/>
                                <w:szCs w:val="10"/>
                              </w:rPr>
                            </w:pPr>
                          </w:p>
                          <w:p w14:paraId="4D6BAE05" w14:textId="478DB305" w:rsidR="00477B70" w:rsidRDefault="00477B70" w:rsidP="0002185E">
                            <w:pPr>
                              <w:pStyle w:val="TableParagraph"/>
                              <w:spacing w:line="276" w:lineRule="auto"/>
                              <w:rPr>
                                <w:color w:val="575756"/>
                              </w:rPr>
                            </w:pPr>
                            <w:r w:rsidRPr="00E228AA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Salát Caesar s kuřecím masem</w:t>
                            </w:r>
                            <w:r w:rsidRPr="00E228AA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816F50" w:rsidRPr="00816F50">
                              <w:rPr>
                                <w:bCs/>
                                <w:color w:val="595959" w:themeColor="text1" w:themeTint="A6"/>
                              </w:rPr>
                              <w:t>Chicken</w:t>
                            </w:r>
                            <w:proofErr w:type="spellEnd"/>
                            <w:r w:rsidR="00816F50" w:rsidRPr="00816F50">
                              <w:rPr>
                                <w:bCs/>
                                <w:color w:val="595959" w:themeColor="text1" w:themeTint="A6"/>
                              </w:rPr>
                              <w:t xml:space="preserve"> Caesar </w:t>
                            </w:r>
                            <w:proofErr w:type="spellStart"/>
                            <w:r w:rsidR="00816F50" w:rsidRPr="00816F50">
                              <w:rPr>
                                <w:bCs/>
                                <w:color w:val="595959" w:themeColor="text1" w:themeTint="A6"/>
                              </w:rPr>
                              <w:t>salad</w:t>
                            </w:r>
                            <w:proofErr w:type="spellEnd"/>
                            <w:r w:rsidR="00816F50" w:rsidRPr="00816F50">
                              <w:rPr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b/>
                                <w:color w:val="595959" w:themeColor="text1" w:themeTint="A6"/>
                              </w:rPr>
                              <w:tab/>
                            </w:r>
                            <w:r w:rsidR="00816F50" w:rsidRPr="00816F50">
                              <w:rPr>
                                <w:color w:val="595959" w:themeColor="text1" w:themeTint="A6"/>
                              </w:rPr>
                              <w:br/>
                              <w:t xml:space="preserve">Caesar </w:t>
                            </w:r>
                            <w:proofErr w:type="spellStart"/>
                            <w:r w:rsidR="00816F50" w:rsidRPr="00816F50">
                              <w:rPr>
                                <w:color w:val="595959" w:themeColor="text1" w:themeTint="A6"/>
                              </w:rPr>
                              <w:t>Salat</w:t>
                            </w:r>
                            <w:proofErr w:type="spellEnd"/>
                            <w:r w:rsidR="00816F50" w:rsidRPr="00816F50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816F50" w:rsidRPr="00816F50">
                              <w:rPr>
                                <w:color w:val="595959" w:themeColor="text1" w:themeTint="A6"/>
                              </w:rPr>
                              <w:t>mit</w:t>
                            </w:r>
                            <w:proofErr w:type="spellEnd"/>
                            <w:r w:rsidR="00816F50" w:rsidRPr="00816F50"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816F50" w:rsidRPr="00816F50">
                              <w:rPr>
                                <w:color w:val="595959" w:themeColor="text1" w:themeTint="A6"/>
                              </w:rPr>
                              <w:t>Hāhnchenfleisch</w:t>
                            </w:r>
                            <w:proofErr w:type="spellEnd"/>
                            <w:r w:rsidRPr="00E228AA"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816F50">
                              <w:rPr>
                                <w:color w:val="575756"/>
                              </w:rPr>
                              <w:t xml:space="preserve"> </w:t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</w:p>
                          <w:p w14:paraId="3E993D86" w14:textId="77777777" w:rsidR="00324A00" w:rsidRDefault="00324A00" w:rsidP="0002185E">
                            <w:pPr>
                              <w:pStyle w:val="TableParagraph"/>
                              <w:spacing w:line="276" w:lineRule="auto"/>
                              <w:rPr>
                                <w:color w:val="575756"/>
                              </w:rPr>
                            </w:pPr>
                          </w:p>
                          <w:p w14:paraId="11F02DA0" w14:textId="2208CF6A" w:rsidR="00477B70" w:rsidRPr="00432792" w:rsidRDefault="00427C69" w:rsidP="00A97915">
                            <w:pPr>
                              <w:pStyle w:val="Zkladntext"/>
                              <w:spacing w:before="38" w:line="276" w:lineRule="auto"/>
                              <w:ind w:right="114"/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432792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Špagety </w:t>
                            </w:r>
                            <w:proofErr w:type="spellStart"/>
                            <w:r w:rsidRPr="00432792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Aglio-olio</w:t>
                            </w:r>
                            <w:proofErr w:type="spellEnd"/>
                            <w:r w:rsidRPr="00432792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4887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e </w:t>
                            </w:r>
                            <w:proofErr w:type="spellStart"/>
                            <w:r w:rsidR="00C34887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peperoncino</w:t>
                            </w:r>
                            <w:proofErr w:type="spellEnd"/>
                            <w:r w:rsidR="00C34887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7B70" w:rsidRPr="00432792">
                              <w:rPr>
                                <w:rFonts w:ascii="Book Antiqua" w:hAnsi="Book Antiqua"/>
                                <w:b/>
                                <w:bCs/>
                                <w:color w:val="215868" w:themeColor="accent5" w:themeShade="8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000D86F" w14:textId="62D7AAAD" w:rsidR="00BF05BC" w:rsidRPr="00432792" w:rsidRDefault="00BF05BC" w:rsidP="00BF05BC">
                            <w:pPr>
                              <w:pStyle w:val="Bezmezer"/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</w:pPr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Spaghetti </w:t>
                            </w:r>
                            <w:proofErr w:type="spellStart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aglio</w:t>
                            </w:r>
                            <w:proofErr w:type="spellEnd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olio</w:t>
                            </w:r>
                            <w:proofErr w:type="spellEnd"/>
                            <w:r w:rsidR="00C34887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e </w:t>
                            </w:r>
                            <w:proofErr w:type="spellStart"/>
                            <w:r w:rsidR="00C34887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peperoncino</w:t>
                            </w:r>
                            <w:proofErr w:type="spellEnd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ab/>
                            </w:r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ab/>
                              <w:t xml:space="preserve">                       </w:t>
                            </w:r>
                          </w:p>
                          <w:p w14:paraId="4B7BF2AA" w14:textId="6A1BC5BE" w:rsidR="00BF05BC" w:rsidRPr="008658E1" w:rsidRDefault="00BF05BC" w:rsidP="00BF05BC">
                            <w:pPr>
                              <w:pStyle w:val="Bezmezer"/>
                              <w:rPr>
                                <w:rFonts w:ascii="Ebrima" w:hAnsi="Ebrima"/>
                                <w:color w:val="00454C"/>
                              </w:rPr>
                            </w:pPr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Spaghetti </w:t>
                            </w:r>
                            <w:proofErr w:type="spellStart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aglio</w:t>
                            </w:r>
                            <w:proofErr w:type="spellEnd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432792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olio</w:t>
                            </w:r>
                            <w:proofErr w:type="spellEnd"/>
                            <w:r w:rsidR="00C34887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e </w:t>
                            </w:r>
                            <w:proofErr w:type="spellStart"/>
                            <w:r w:rsidR="00C34887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peperoncino</w:t>
                            </w:r>
                            <w:proofErr w:type="spellEnd"/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 w:rsidR="00432792"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00454C"/>
                                <w:sz w:val="24"/>
                                <w:szCs w:val="24"/>
                              </w:rPr>
                              <w:t>175</w:t>
                            </w:r>
                            <w:r w:rsidRPr="00243175">
                              <w:rPr>
                                <w:rFonts w:ascii="Ebrima" w:hAnsi="Ebrima"/>
                                <w:b/>
                                <w:bCs/>
                                <w:color w:val="00454C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00454C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 xml:space="preserve">               </w:t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 w:rsidRPr="007E65C1">
                              <w:rPr>
                                <w:rFonts w:ascii="Ebrima" w:hAnsi="Ebrima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21979F97" w14:textId="77777777" w:rsidR="00324A00" w:rsidRDefault="00324A00" w:rsidP="00F52684">
                            <w:pPr>
                              <w:pStyle w:val="TableParagraph"/>
                              <w:spacing w:line="285" w:lineRule="exact"/>
                              <w:rPr>
                                <w:color w:val="575756"/>
                              </w:rPr>
                            </w:pPr>
                          </w:p>
                          <w:p w14:paraId="46130746" w14:textId="4AB266BA" w:rsidR="00477B70" w:rsidRDefault="00477B70" w:rsidP="00F52684">
                            <w:pPr>
                              <w:pStyle w:val="TableParagraph"/>
                              <w:spacing w:line="285" w:lineRule="exact"/>
                              <w:rPr>
                                <w:b/>
                                <w:color w:val="00454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575756"/>
                              </w:rPr>
                              <w:br/>
                            </w:r>
                            <w:r w:rsidR="0050456B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Filet ze pstruha na čočkovém salátu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Trout</w:t>
                            </w:r>
                            <w:proofErr w:type="spellEnd"/>
                            <w:r w:rsidR="007739EC" w:rsidRPr="007739EC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fillet</w:t>
                            </w:r>
                            <w:proofErr w:type="spellEnd"/>
                            <w:r w:rsidR="007739EC" w:rsidRPr="007739EC">
                              <w:rPr>
                                <w:color w:val="575756"/>
                              </w:rPr>
                              <w:t xml:space="preserve"> on </w:t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lentil</w:t>
                            </w:r>
                            <w:proofErr w:type="spellEnd"/>
                            <w:r w:rsidR="007739EC" w:rsidRPr="007739EC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salad</w:t>
                            </w:r>
                            <w:proofErr w:type="spellEnd"/>
                            <w:r w:rsidRPr="00E228AA">
                              <w:rPr>
                                <w:color w:val="575756"/>
                              </w:rPr>
                              <w:br/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Forellenfilet</w:t>
                            </w:r>
                            <w:proofErr w:type="spellEnd"/>
                            <w:r w:rsidR="007739EC" w:rsidRPr="007739EC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auf</w:t>
                            </w:r>
                            <w:proofErr w:type="spellEnd"/>
                            <w:r w:rsidR="007739EC" w:rsidRPr="007739EC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7739EC" w:rsidRPr="007739EC">
                              <w:rPr>
                                <w:color w:val="575756"/>
                              </w:rPr>
                              <w:t>Linsensalat</w:t>
                            </w:r>
                            <w:proofErr w:type="spellEnd"/>
                            <w:r w:rsidR="007739EC">
                              <w:rPr>
                                <w:color w:val="575756"/>
                              </w:rPr>
                              <w:tab/>
                            </w:r>
                            <w:r w:rsidR="007739EC">
                              <w:rPr>
                                <w:color w:val="575756"/>
                              </w:rPr>
                              <w:tab/>
                            </w:r>
                            <w:r w:rsidR="007739EC">
                              <w:rPr>
                                <w:color w:val="575756"/>
                              </w:rPr>
                              <w:tab/>
                            </w:r>
                            <w:r w:rsidR="007739EC">
                              <w:rPr>
                                <w:color w:val="575756"/>
                              </w:rPr>
                              <w:tab/>
                            </w:r>
                            <w:r w:rsidR="007739EC"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</w:t>
                            </w:r>
                            <w:r w:rsidR="00284171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30AF274" w14:textId="77777777" w:rsidR="00477B70" w:rsidRDefault="00477B70" w:rsidP="00F52684">
                            <w:pPr>
                              <w:pStyle w:val="TableParagraph"/>
                              <w:spacing w:line="276" w:lineRule="auto"/>
                              <w:ind w:right="1046"/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0426CE" w14:textId="77777777" w:rsidR="00477B70" w:rsidRDefault="00477B70" w:rsidP="007F537D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58517E6F" w14:textId="77777777" w:rsidR="00477B70" w:rsidRDefault="00477B70" w:rsidP="007F537D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496C3ABF" w14:textId="77777777" w:rsidR="00477B70" w:rsidRDefault="00477B70" w:rsidP="007F537D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581683BB" w14:textId="77777777" w:rsidR="00477B70" w:rsidRPr="007F537D" w:rsidRDefault="00477B70" w:rsidP="007F537D"/>
                          <w:p w14:paraId="72C88EAC" w14:textId="77777777" w:rsidR="00477B70" w:rsidRDefault="00477B70" w:rsidP="007F537D">
                            <w:pPr>
                              <w:ind w:right="-327"/>
                            </w:pP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</w:p>
                          <w:p w14:paraId="1316525A" w14:textId="77777777" w:rsidR="00477B70" w:rsidRDefault="00477B70" w:rsidP="007F537D">
                            <w:pPr>
                              <w:ind w:right="-327"/>
                            </w:pPr>
                          </w:p>
                          <w:p w14:paraId="5A61EF88" w14:textId="77777777" w:rsidR="00477B70" w:rsidRPr="00DF369F" w:rsidRDefault="00477B70" w:rsidP="00822FAA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7A2F0E04" w14:textId="77777777" w:rsidR="00477B70" w:rsidRPr="00DF369F" w:rsidRDefault="00477B70" w:rsidP="00822FAA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7A39B8F1" w14:textId="77777777" w:rsidR="00477B70" w:rsidRPr="00DF369F" w:rsidRDefault="00477B70" w:rsidP="00822FAA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137901BF" w14:textId="77777777" w:rsidR="00477B70" w:rsidRPr="00DF369F" w:rsidRDefault="00477B70" w:rsidP="00822FAA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2444AA2C" w14:textId="77777777" w:rsidR="00477B70" w:rsidRPr="00DF369F" w:rsidRDefault="00477B70" w:rsidP="00822FAA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79410CC8" w14:textId="77777777" w:rsidR="00477B70" w:rsidRPr="007239D0" w:rsidRDefault="00477B70" w:rsidP="00822FAA">
                            <w:pPr>
                              <w:ind w:right="-113"/>
                              <w:rPr>
                                <w:b/>
                                <w:color w:val="820000"/>
                              </w:rPr>
                            </w:pPr>
                          </w:p>
                          <w:p w14:paraId="4F945AB4" w14:textId="77777777" w:rsidR="00477B70" w:rsidRPr="00363CD9" w:rsidRDefault="00477B70" w:rsidP="00822FAA">
                            <w:pPr>
                              <w:ind w:right="-11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694A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1.05pt;margin-top:11.9pt;width:533.4pt;height:7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" filled="f" stroked="f">
                <v:textbox>
                  <w:txbxContent>
                    <w:p w14:paraId="31B9BEAC" w14:textId="77777777" w:rsidR="00477B70" w:rsidRDefault="00477B70" w:rsidP="00004306">
                      <w:pPr>
                        <w:jc w:val="center"/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</w:pPr>
                      <w:proofErr w:type="gramStart"/>
                      <w:r w:rsidRPr="00ED388C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PŘEDKRMY - STARTERS</w:t>
                      </w:r>
                      <w:proofErr w:type="gramEnd"/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- </w:t>
                      </w:r>
                      <w:r w:rsidRPr="00ED388C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VORSPEI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SEN</w:t>
                      </w:r>
                    </w:p>
                    <w:p w14:paraId="3DD493E4" w14:textId="77777777" w:rsidR="00477B70" w:rsidRDefault="00477B70" w:rsidP="0002185E">
                      <w:pPr>
                        <w:pStyle w:val="Bezmezer"/>
                      </w:pPr>
                    </w:p>
                    <w:p w14:paraId="1F3A6FA4" w14:textId="142E1C6B" w:rsidR="00477B70" w:rsidRPr="00131CCA" w:rsidRDefault="00477B70" w:rsidP="00131CCA">
                      <w:pPr>
                        <w:ind w:right="-110"/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</w:pPr>
                      <w:r w:rsidRPr="00453A1F"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Carpaccio z hovězí svíčkové s opečenými toasty</w:t>
                      </w:r>
                      <w:r>
                        <w:br/>
                      </w:r>
                      <w:proofErr w:type="spellStart"/>
                      <w:r>
                        <w:rPr>
                          <w:rFonts w:ascii="Ebrima" w:hAnsi="Ebrima"/>
                          <w:color w:val="575756"/>
                        </w:rPr>
                        <w:t>Beef</w:t>
                      </w:r>
                      <w:proofErr w:type="spellEnd"/>
                      <w:r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brima" w:hAnsi="Ebrima"/>
                          <w:color w:val="575756"/>
                        </w:rPr>
                        <w:t>tenderloin</w:t>
                      </w:r>
                      <w:proofErr w:type="spellEnd"/>
                      <w:r>
                        <w:rPr>
                          <w:rFonts w:ascii="Ebrima" w:hAnsi="Ebrima"/>
                          <w:color w:val="575756"/>
                        </w:rPr>
                        <w:t xml:space="preserve"> C</w:t>
                      </w:r>
                      <w:r w:rsidRPr="00ED388C">
                        <w:rPr>
                          <w:rFonts w:ascii="Ebrima" w:hAnsi="Ebrima"/>
                          <w:color w:val="575756"/>
                        </w:rPr>
                        <w:t xml:space="preserve">arpaccio </w:t>
                      </w:r>
                      <w:proofErr w:type="spellStart"/>
                      <w:r w:rsidRPr="00ED388C">
                        <w:rPr>
                          <w:rFonts w:ascii="Ebrima" w:hAnsi="Ebrima"/>
                          <w:color w:val="575756"/>
                        </w:rPr>
                        <w:t>with</w:t>
                      </w:r>
                      <w:proofErr w:type="spellEnd"/>
                      <w:r w:rsidRPr="00ED388C">
                        <w:rPr>
                          <w:rFonts w:ascii="Ebrima" w:hAnsi="Ebrima"/>
                          <w:color w:val="575756"/>
                        </w:rPr>
                        <w:t xml:space="preserve"> toast</w:t>
                      </w:r>
                      <w:r w:rsidRPr="00ED388C">
                        <w:rPr>
                          <w:rFonts w:ascii="Ebrima" w:hAnsi="Ebrima"/>
                          <w:color w:val="575756"/>
                        </w:rPr>
                        <w:br/>
                      </w:r>
                      <w:proofErr w:type="spellStart"/>
                      <w:r w:rsidRPr="00ED388C">
                        <w:rPr>
                          <w:rFonts w:ascii="Ebrima" w:hAnsi="Ebrima"/>
                          <w:color w:val="575756"/>
                        </w:rPr>
                        <w:t>Rindslende</w:t>
                      </w:r>
                      <w:proofErr w:type="spellEnd"/>
                      <w:r w:rsidRPr="00ED388C">
                        <w:rPr>
                          <w:rFonts w:ascii="Ebrima" w:hAnsi="Ebrima"/>
                          <w:color w:val="575756"/>
                        </w:rPr>
                        <w:t xml:space="preserve">-Carpaccio </w:t>
                      </w:r>
                      <w:proofErr w:type="spellStart"/>
                      <w:r w:rsidRPr="00ED388C">
                        <w:rPr>
                          <w:rFonts w:ascii="Ebrima" w:hAnsi="Ebrima"/>
                          <w:color w:val="575756"/>
                        </w:rPr>
                        <w:t>mit</w:t>
                      </w:r>
                      <w:proofErr w:type="spellEnd"/>
                      <w:r w:rsidRPr="00ED388C">
                        <w:rPr>
                          <w:rFonts w:ascii="Ebrima" w:hAnsi="Ebrima"/>
                          <w:color w:val="575756"/>
                        </w:rPr>
                        <w:t xml:space="preserve"> Toast</w:t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  <w:t xml:space="preserve">   </w:t>
                      </w:r>
                      <w:r w:rsidR="00284171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21</w:t>
                      </w:r>
                      <w:r w:rsidR="00511502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 w:rsidR="0050456B"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24"/>
                        </w:rPr>
                        <w:t xml:space="preserve">Prsa z divoké kachny na </w:t>
                      </w:r>
                      <w:r w:rsidR="005071C6"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24"/>
                        </w:rPr>
                        <w:t xml:space="preserve">krémovém </w:t>
                      </w:r>
                      <w:r w:rsidR="0050456B"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24"/>
                        </w:rPr>
                        <w:t xml:space="preserve">hříbkovém rizotu                                                                                                     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Wild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duck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breast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on a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creamy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porcini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risotto</w:t>
                      </w:r>
                      <w:proofErr w:type="spellEnd"/>
                      <w:r w:rsidRPr="00296C23">
                        <w:rPr>
                          <w:rFonts w:ascii="Ebrima" w:hAnsi="Ebrima"/>
                          <w:color w:val="575756"/>
                        </w:rPr>
                        <w:br/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Wildentenbrust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auf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cremigem</w:t>
                      </w:r>
                      <w:proofErr w:type="spellEnd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1C73B0" w:rsidRPr="001C73B0">
                        <w:rPr>
                          <w:rFonts w:ascii="Ebrima" w:hAnsi="Ebrima"/>
                          <w:color w:val="565655"/>
                        </w:rPr>
                        <w:t>Pilzrisotto</w:t>
                      </w:r>
                      <w:proofErr w:type="spellEnd"/>
                      <w:r w:rsidRPr="00296C23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  <w:t xml:space="preserve">   </w:t>
                      </w:r>
                      <w:r w:rsidR="001C73B0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1C73B0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1C73B0">
                        <w:rPr>
                          <w:rFonts w:ascii="Ebrima" w:hAnsi="Ebrima"/>
                          <w:color w:val="575756"/>
                        </w:rPr>
                        <w:tab/>
                        <w:t xml:space="preserve">   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1</w:t>
                      </w:r>
                      <w:r w:rsidR="00284171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1FD9A9F1" w14:textId="77777777" w:rsidR="00477B70" w:rsidRDefault="00477B70" w:rsidP="007F537D">
                      <w:pPr>
                        <w:jc w:val="center"/>
                      </w:pPr>
                      <w:r w:rsidRPr="00A97915">
                        <w:rPr>
                          <w:rFonts w:ascii="Myriad Pro" w:hAnsi="Myriad Pro"/>
                          <w:b/>
                          <w:color w:val="5C1B16"/>
                          <w:sz w:val="28"/>
                          <w:szCs w:val="28"/>
                        </w:rPr>
                        <w:br/>
                      </w:r>
                      <w:proofErr w:type="gramStart"/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POLÉVKA - SOUP</w:t>
                      </w:r>
                      <w:proofErr w:type="gramEnd"/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- SUPPE</w:t>
                      </w:r>
                    </w:p>
                    <w:p w14:paraId="7C594156" w14:textId="541461CB" w:rsidR="00F82349" w:rsidRDefault="00427C69" w:rsidP="00F82349">
                      <w:pPr>
                        <w:pStyle w:val="Zkladntext"/>
                        <w:spacing w:before="41" w:line="276" w:lineRule="auto"/>
                        <w:ind w:right="920"/>
                        <w:rPr>
                          <w:b/>
                          <w:color w:val="00454C"/>
                          <w:sz w:val="24"/>
                          <w:szCs w:val="24"/>
                        </w:rPr>
                      </w:pPr>
                      <w:r w:rsidRPr="00432792">
                        <w:rPr>
                          <w:rFonts w:ascii="Book Antiqua" w:hAnsi="Book Antiqua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Masový vývar s nudlemi</w:t>
                      </w:r>
                      <w:r w:rsidR="00477B70">
                        <w:br/>
                      </w:r>
                      <w:proofErr w:type="spellStart"/>
                      <w:r w:rsidR="00F82349" w:rsidRPr="00432792">
                        <w:rPr>
                          <w:color w:val="595959" w:themeColor="text1" w:themeTint="A6"/>
                        </w:rPr>
                        <w:t>Meat</w:t>
                      </w:r>
                      <w:proofErr w:type="spellEnd"/>
                      <w:r w:rsidR="00F82349" w:rsidRPr="00432792">
                        <w:rPr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F82349" w:rsidRPr="00432792">
                        <w:rPr>
                          <w:color w:val="595959" w:themeColor="text1" w:themeTint="A6"/>
                        </w:rPr>
                        <w:t>broth</w:t>
                      </w:r>
                      <w:proofErr w:type="spellEnd"/>
                      <w:r w:rsidR="00F82349" w:rsidRPr="00432792">
                        <w:rPr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F82349" w:rsidRPr="00432792">
                        <w:rPr>
                          <w:color w:val="595959" w:themeColor="text1" w:themeTint="A6"/>
                        </w:rPr>
                        <w:t>with</w:t>
                      </w:r>
                      <w:proofErr w:type="spellEnd"/>
                      <w:r w:rsidR="00F82349" w:rsidRPr="00432792">
                        <w:rPr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F82349" w:rsidRPr="00432792">
                        <w:rPr>
                          <w:color w:val="595959" w:themeColor="text1" w:themeTint="A6"/>
                        </w:rPr>
                        <w:t>noodles</w:t>
                      </w:r>
                      <w:proofErr w:type="spellEnd"/>
                      <w:r w:rsidR="00F82349" w:rsidRPr="00432792">
                        <w:rPr>
                          <w:color w:val="595959" w:themeColor="text1" w:themeTint="A6"/>
                        </w:rPr>
                        <w:t xml:space="preserve">                                                                                                                                </w:t>
                      </w:r>
                      <w:proofErr w:type="spellStart"/>
                      <w:r w:rsidR="00F82349" w:rsidRPr="00432792">
                        <w:rPr>
                          <w:color w:val="595959" w:themeColor="text1" w:themeTint="A6"/>
                        </w:rPr>
                        <w:t>Fleischbrühe</w:t>
                      </w:r>
                      <w:proofErr w:type="spellEnd"/>
                      <w:r w:rsidR="00F82349" w:rsidRPr="00432792">
                        <w:rPr>
                          <w:color w:val="595959" w:themeColor="text1" w:themeTint="A6"/>
                        </w:rPr>
                        <w:t xml:space="preserve"> mit </w:t>
                      </w:r>
                      <w:proofErr w:type="spellStart"/>
                      <w:r w:rsidR="00F82349" w:rsidRPr="00432792">
                        <w:rPr>
                          <w:color w:val="595959" w:themeColor="text1" w:themeTint="A6"/>
                        </w:rPr>
                        <w:t>Nudeln</w:t>
                      </w:r>
                      <w:proofErr w:type="spellEnd"/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b/>
                          <w:color w:val="00454C"/>
                          <w:sz w:val="24"/>
                          <w:szCs w:val="24"/>
                        </w:rPr>
                        <w:t>70</w:t>
                      </w:r>
                      <w:r w:rsidR="00913F4F"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  <w:r w:rsidR="00913F4F">
                        <w:rPr>
                          <w:color w:val="595959" w:themeColor="text1" w:themeTint="A6"/>
                        </w:rPr>
                        <w:tab/>
                      </w:r>
                    </w:p>
                    <w:p w14:paraId="072C88B1" w14:textId="2CF88BCE" w:rsidR="00477B70" w:rsidRDefault="00477B70" w:rsidP="00D15127">
                      <w:pPr>
                        <w:rPr>
                          <w:rFonts w:ascii="Ebrima" w:hAnsi="Ebrima"/>
                          <w:color w:val="575756"/>
                        </w:rPr>
                      </w:pP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 w:rsidRPr="00ED388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>alší</w:t>
                      </w:r>
                      <w:r w:rsidRPr="00ED388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 xml:space="preserve"> </w:t>
                      </w:r>
                      <w:r w:rsidRPr="00296C2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polévky dle denní nabídky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Soups</w:t>
                      </w:r>
                      <w:proofErr w:type="spellEnd"/>
                      <w:r w:rsidRPr="00E228AA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of</w:t>
                      </w:r>
                      <w:proofErr w:type="spellEnd"/>
                      <w:r w:rsidRPr="00E228AA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the</w:t>
                      </w:r>
                      <w:proofErr w:type="spellEnd"/>
                      <w:r w:rsidRPr="00E228AA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day</w:t>
                      </w:r>
                      <w:proofErr w:type="spellEnd"/>
                      <w:r w:rsidRPr="00E228AA">
                        <w:rPr>
                          <w:rFonts w:ascii="Ebrima" w:hAnsi="Ebrima"/>
                          <w:color w:val="575756"/>
                        </w:rPr>
                        <w:br/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Weitere</w:t>
                      </w:r>
                      <w:proofErr w:type="spellEnd"/>
                      <w:r w:rsidRPr="00E228AA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Suppen</w:t>
                      </w:r>
                      <w:proofErr w:type="spellEnd"/>
                      <w:r w:rsidRPr="00E228AA">
                        <w:rPr>
                          <w:rFonts w:ascii="Ebrima" w:hAnsi="Ebrima"/>
                          <w:color w:val="575756"/>
                        </w:rPr>
                        <w:t xml:space="preserve"> nach </w:t>
                      </w:r>
                      <w:proofErr w:type="spellStart"/>
                      <w:r w:rsidRPr="00E228AA">
                        <w:rPr>
                          <w:rFonts w:ascii="Ebrima" w:hAnsi="Ebrima"/>
                          <w:color w:val="575756"/>
                        </w:rPr>
                        <w:t>Tagesangebot</w:t>
                      </w:r>
                      <w:proofErr w:type="spellEnd"/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913F4F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</w:p>
                    <w:p w14:paraId="528498EF" w14:textId="77777777" w:rsidR="00477B70" w:rsidRPr="00AE5AC2" w:rsidRDefault="00477B70" w:rsidP="007F537D">
                      <w:pPr>
                        <w:jc w:val="center"/>
                      </w:pPr>
                      <w:r w:rsidRPr="00A97915">
                        <w:rPr>
                          <w:rFonts w:ascii="Myriad Pro" w:hAnsi="Myriad Pro"/>
                          <w:b/>
                          <w:color w:val="5C1B16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H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LAVNÍ </w:t>
                      </w:r>
                      <w:proofErr w:type="gramStart"/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CHODY - MAIN</w:t>
                      </w:r>
                      <w:proofErr w:type="gramEnd"/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COURSES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- 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HAUPTGERICHTE</w:t>
                      </w:r>
                    </w:p>
                    <w:p w14:paraId="43EBF03A" w14:textId="77777777" w:rsidR="00477B70" w:rsidRPr="00A1725B" w:rsidRDefault="00477B70" w:rsidP="00D15127">
                      <w:pPr>
                        <w:pStyle w:val="TableParagraph"/>
                        <w:spacing w:line="276" w:lineRule="auto"/>
                        <w:rPr>
                          <w:rFonts w:ascii="Book Antiqua" w:hAnsi="Book Antiqua"/>
                          <w:b/>
                          <w:color w:val="00454C"/>
                          <w:sz w:val="10"/>
                          <w:szCs w:val="10"/>
                        </w:rPr>
                      </w:pPr>
                    </w:p>
                    <w:p w14:paraId="4D6BAE05" w14:textId="478DB305" w:rsidR="00477B70" w:rsidRDefault="00477B70" w:rsidP="0002185E">
                      <w:pPr>
                        <w:pStyle w:val="TableParagraph"/>
                        <w:spacing w:line="276" w:lineRule="auto"/>
                        <w:rPr>
                          <w:color w:val="575756"/>
                        </w:rPr>
                      </w:pPr>
                      <w:r w:rsidRPr="00E228AA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>Salát Caesar s kuřecím masem</w:t>
                      </w:r>
                      <w:r w:rsidRPr="00E228AA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816F50" w:rsidRPr="00816F50">
                        <w:rPr>
                          <w:bCs/>
                          <w:color w:val="595959" w:themeColor="text1" w:themeTint="A6"/>
                        </w:rPr>
                        <w:t>Chicken</w:t>
                      </w:r>
                      <w:proofErr w:type="spellEnd"/>
                      <w:r w:rsidR="00816F50" w:rsidRPr="00816F50">
                        <w:rPr>
                          <w:bCs/>
                          <w:color w:val="595959" w:themeColor="text1" w:themeTint="A6"/>
                        </w:rPr>
                        <w:t xml:space="preserve"> Caesar </w:t>
                      </w:r>
                      <w:proofErr w:type="spellStart"/>
                      <w:r w:rsidR="00816F50" w:rsidRPr="00816F50">
                        <w:rPr>
                          <w:bCs/>
                          <w:color w:val="595959" w:themeColor="text1" w:themeTint="A6"/>
                        </w:rPr>
                        <w:t>salad</w:t>
                      </w:r>
                      <w:proofErr w:type="spellEnd"/>
                      <w:r w:rsidR="00816F50" w:rsidRPr="00816F50">
                        <w:rPr>
                          <w:bCs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b/>
                          <w:color w:val="595959" w:themeColor="text1" w:themeTint="A6"/>
                        </w:rPr>
                        <w:tab/>
                      </w:r>
                      <w:r w:rsidR="00816F50" w:rsidRPr="00816F50">
                        <w:rPr>
                          <w:color w:val="595959" w:themeColor="text1" w:themeTint="A6"/>
                        </w:rPr>
                        <w:br/>
                        <w:t xml:space="preserve">Caesar </w:t>
                      </w:r>
                      <w:proofErr w:type="spellStart"/>
                      <w:r w:rsidR="00816F50" w:rsidRPr="00816F50">
                        <w:rPr>
                          <w:color w:val="595959" w:themeColor="text1" w:themeTint="A6"/>
                        </w:rPr>
                        <w:t>Salat</w:t>
                      </w:r>
                      <w:proofErr w:type="spellEnd"/>
                      <w:r w:rsidR="00816F50" w:rsidRPr="00816F50">
                        <w:rPr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816F50" w:rsidRPr="00816F50">
                        <w:rPr>
                          <w:color w:val="595959" w:themeColor="text1" w:themeTint="A6"/>
                        </w:rPr>
                        <w:t>mit</w:t>
                      </w:r>
                      <w:proofErr w:type="spellEnd"/>
                      <w:r w:rsidR="00816F50" w:rsidRPr="00816F50">
                        <w:rPr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816F50" w:rsidRPr="00816F50">
                        <w:rPr>
                          <w:color w:val="595959" w:themeColor="text1" w:themeTint="A6"/>
                        </w:rPr>
                        <w:t>Hāhnchenfleisch</w:t>
                      </w:r>
                      <w:proofErr w:type="spellEnd"/>
                      <w:r w:rsidRPr="00E228AA"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816F50">
                        <w:rPr>
                          <w:color w:val="575756"/>
                        </w:rPr>
                        <w:t xml:space="preserve"> </w:t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</w:p>
                    <w:p w14:paraId="3E993D86" w14:textId="77777777" w:rsidR="00324A00" w:rsidRDefault="00324A00" w:rsidP="0002185E">
                      <w:pPr>
                        <w:pStyle w:val="TableParagraph"/>
                        <w:spacing w:line="276" w:lineRule="auto"/>
                        <w:rPr>
                          <w:color w:val="575756"/>
                        </w:rPr>
                      </w:pPr>
                    </w:p>
                    <w:p w14:paraId="11F02DA0" w14:textId="2208CF6A" w:rsidR="00477B70" w:rsidRPr="00432792" w:rsidRDefault="00427C69" w:rsidP="00A97915">
                      <w:pPr>
                        <w:pStyle w:val="Zkladntext"/>
                        <w:spacing w:before="38" w:line="276" w:lineRule="auto"/>
                        <w:ind w:right="114"/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432792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 xml:space="preserve">Špagety </w:t>
                      </w:r>
                      <w:proofErr w:type="spellStart"/>
                      <w:r w:rsidRPr="00432792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>Aglio-olio</w:t>
                      </w:r>
                      <w:proofErr w:type="spellEnd"/>
                      <w:r w:rsidRPr="00432792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="00C34887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 xml:space="preserve">e </w:t>
                      </w:r>
                      <w:proofErr w:type="spellStart"/>
                      <w:r w:rsidR="00C34887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>peperoncino</w:t>
                      </w:r>
                      <w:proofErr w:type="spellEnd"/>
                      <w:r w:rsidR="00C34887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="00477B70" w:rsidRPr="00432792">
                        <w:rPr>
                          <w:rFonts w:ascii="Book Antiqua" w:hAnsi="Book Antiqua"/>
                          <w:b/>
                          <w:bCs/>
                          <w:color w:val="215868" w:themeColor="accent5" w:themeShade="80"/>
                          <w:sz w:val="24"/>
                          <w:szCs w:val="24"/>
                        </w:rPr>
                        <w:tab/>
                      </w:r>
                    </w:p>
                    <w:p w14:paraId="5000D86F" w14:textId="62D7AAAD" w:rsidR="00BF05BC" w:rsidRPr="00432792" w:rsidRDefault="00BF05BC" w:rsidP="00BF05BC">
                      <w:pPr>
                        <w:pStyle w:val="Bezmezer"/>
                        <w:rPr>
                          <w:rFonts w:ascii="Ebrima" w:hAnsi="Ebrima"/>
                          <w:color w:val="595959" w:themeColor="text1" w:themeTint="A6"/>
                        </w:rPr>
                      </w:pPr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Spaghetti </w:t>
                      </w:r>
                      <w:proofErr w:type="spellStart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>aglio</w:t>
                      </w:r>
                      <w:proofErr w:type="spellEnd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>olio</w:t>
                      </w:r>
                      <w:proofErr w:type="spellEnd"/>
                      <w:r w:rsidR="00C34887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e </w:t>
                      </w:r>
                      <w:proofErr w:type="spellStart"/>
                      <w:r w:rsidR="00C34887">
                        <w:rPr>
                          <w:rFonts w:ascii="Ebrima" w:hAnsi="Ebrima"/>
                          <w:color w:val="595959" w:themeColor="text1" w:themeTint="A6"/>
                        </w:rPr>
                        <w:t>peperoncino</w:t>
                      </w:r>
                      <w:proofErr w:type="spellEnd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ab/>
                      </w:r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ab/>
                        <w:t xml:space="preserve">                       </w:t>
                      </w:r>
                    </w:p>
                    <w:p w14:paraId="4B7BF2AA" w14:textId="6A1BC5BE" w:rsidR="00BF05BC" w:rsidRPr="008658E1" w:rsidRDefault="00BF05BC" w:rsidP="00BF05BC">
                      <w:pPr>
                        <w:pStyle w:val="Bezmezer"/>
                        <w:rPr>
                          <w:rFonts w:ascii="Ebrima" w:hAnsi="Ebrima"/>
                          <w:color w:val="00454C"/>
                        </w:rPr>
                      </w:pPr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Spaghetti </w:t>
                      </w:r>
                      <w:proofErr w:type="spellStart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>aglio</w:t>
                      </w:r>
                      <w:proofErr w:type="spellEnd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432792">
                        <w:rPr>
                          <w:rFonts w:ascii="Ebrima" w:hAnsi="Ebrima"/>
                          <w:color w:val="595959" w:themeColor="text1" w:themeTint="A6"/>
                        </w:rPr>
                        <w:t>olio</w:t>
                      </w:r>
                      <w:proofErr w:type="spellEnd"/>
                      <w:r w:rsidR="00C34887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e </w:t>
                      </w:r>
                      <w:proofErr w:type="spellStart"/>
                      <w:r w:rsidR="00C34887">
                        <w:rPr>
                          <w:rFonts w:ascii="Ebrima" w:hAnsi="Ebrima"/>
                          <w:color w:val="595959" w:themeColor="text1" w:themeTint="A6"/>
                        </w:rPr>
                        <w:t>peperoncino</w:t>
                      </w:r>
                      <w:proofErr w:type="spellEnd"/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 w:rsidR="00432792"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bCs/>
                          <w:color w:val="00454C"/>
                          <w:sz w:val="24"/>
                          <w:szCs w:val="24"/>
                        </w:rPr>
                        <w:t>175</w:t>
                      </w:r>
                      <w:r w:rsidRPr="00243175">
                        <w:rPr>
                          <w:rFonts w:ascii="Ebrima" w:hAnsi="Ebrima"/>
                          <w:b/>
                          <w:bCs/>
                          <w:color w:val="00454C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Ebrima" w:hAnsi="Ebrima"/>
                          <w:b/>
                          <w:bCs/>
                          <w:color w:val="00454C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Ebrima" w:hAnsi="Ebrima"/>
                          <w:color w:val="00454C"/>
                        </w:rPr>
                        <w:t xml:space="preserve">               </w:t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>
                        <w:rPr>
                          <w:rFonts w:ascii="Ebrima" w:hAnsi="Ebrima"/>
                          <w:color w:val="00454C"/>
                        </w:rPr>
                        <w:tab/>
                      </w:r>
                      <w:r w:rsidRPr="007E65C1">
                        <w:rPr>
                          <w:rFonts w:ascii="Ebrima" w:hAnsi="Ebrima"/>
                          <w:color w:val="17365D" w:themeColor="text2" w:themeShade="BF"/>
                          <w:sz w:val="24"/>
                          <w:szCs w:val="24"/>
                        </w:rPr>
                        <w:t xml:space="preserve">            </w:t>
                      </w:r>
                    </w:p>
                    <w:p w14:paraId="21979F97" w14:textId="77777777" w:rsidR="00324A00" w:rsidRDefault="00324A00" w:rsidP="00F52684">
                      <w:pPr>
                        <w:pStyle w:val="TableParagraph"/>
                        <w:spacing w:line="285" w:lineRule="exact"/>
                        <w:rPr>
                          <w:color w:val="575756"/>
                        </w:rPr>
                      </w:pPr>
                    </w:p>
                    <w:p w14:paraId="46130746" w14:textId="4AB266BA" w:rsidR="00477B70" w:rsidRDefault="00477B70" w:rsidP="00F52684">
                      <w:pPr>
                        <w:pStyle w:val="TableParagraph"/>
                        <w:spacing w:line="285" w:lineRule="exact"/>
                        <w:rPr>
                          <w:b/>
                          <w:color w:val="00454C"/>
                          <w:sz w:val="26"/>
                          <w:szCs w:val="26"/>
                        </w:rPr>
                      </w:pPr>
                      <w:r>
                        <w:rPr>
                          <w:color w:val="575756"/>
                        </w:rPr>
                        <w:br/>
                      </w:r>
                      <w:r w:rsidR="0050456B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>Filet ze pstruha na čočkovém salátu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Trout</w:t>
                      </w:r>
                      <w:proofErr w:type="spellEnd"/>
                      <w:r w:rsidR="007739EC" w:rsidRPr="007739EC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fillet</w:t>
                      </w:r>
                      <w:proofErr w:type="spellEnd"/>
                      <w:r w:rsidR="007739EC" w:rsidRPr="007739EC">
                        <w:rPr>
                          <w:color w:val="575756"/>
                        </w:rPr>
                        <w:t xml:space="preserve"> on </w:t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lentil</w:t>
                      </w:r>
                      <w:proofErr w:type="spellEnd"/>
                      <w:r w:rsidR="007739EC" w:rsidRPr="007739EC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salad</w:t>
                      </w:r>
                      <w:proofErr w:type="spellEnd"/>
                      <w:r w:rsidRPr="00E228AA">
                        <w:rPr>
                          <w:color w:val="575756"/>
                        </w:rPr>
                        <w:br/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Forellenfilet</w:t>
                      </w:r>
                      <w:proofErr w:type="spellEnd"/>
                      <w:r w:rsidR="007739EC" w:rsidRPr="007739EC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auf</w:t>
                      </w:r>
                      <w:proofErr w:type="spellEnd"/>
                      <w:r w:rsidR="007739EC" w:rsidRPr="007739EC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7739EC" w:rsidRPr="007739EC">
                        <w:rPr>
                          <w:color w:val="575756"/>
                        </w:rPr>
                        <w:t>Linsensalat</w:t>
                      </w:r>
                      <w:proofErr w:type="spellEnd"/>
                      <w:r w:rsidR="007739EC">
                        <w:rPr>
                          <w:color w:val="575756"/>
                        </w:rPr>
                        <w:tab/>
                      </w:r>
                      <w:r w:rsidR="007739EC">
                        <w:rPr>
                          <w:color w:val="575756"/>
                        </w:rPr>
                        <w:tab/>
                      </w:r>
                      <w:r w:rsidR="007739EC">
                        <w:rPr>
                          <w:color w:val="575756"/>
                        </w:rPr>
                        <w:tab/>
                      </w:r>
                      <w:r w:rsidR="007739EC">
                        <w:rPr>
                          <w:color w:val="575756"/>
                        </w:rPr>
                        <w:tab/>
                      </w:r>
                      <w:r w:rsidR="007739EC"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  <w:t xml:space="preserve"> 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2</w:t>
                      </w:r>
                      <w:r w:rsidR="00284171">
                        <w:rPr>
                          <w:b/>
                          <w:color w:val="00454C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</w:p>
                    <w:p w14:paraId="630AF274" w14:textId="77777777" w:rsidR="00477B70" w:rsidRDefault="00477B70" w:rsidP="00F52684">
                      <w:pPr>
                        <w:pStyle w:val="TableParagraph"/>
                        <w:spacing w:line="276" w:lineRule="auto"/>
                        <w:ind w:right="1046"/>
                        <w:rPr>
                          <w:b/>
                          <w:color w:val="00454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</w:p>
                    <w:p w14:paraId="360426CE" w14:textId="77777777" w:rsidR="00477B70" w:rsidRDefault="00477B70" w:rsidP="007F537D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58517E6F" w14:textId="77777777" w:rsidR="00477B70" w:rsidRDefault="00477B70" w:rsidP="007F537D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496C3ABF" w14:textId="77777777" w:rsidR="00477B70" w:rsidRDefault="00477B70" w:rsidP="007F537D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581683BB" w14:textId="77777777" w:rsidR="00477B70" w:rsidRPr="007F537D" w:rsidRDefault="00477B70" w:rsidP="007F537D"/>
                    <w:p w14:paraId="72C88EAC" w14:textId="77777777" w:rsidR="00477B70" w:rsidRDefault="00477B70" w:rsidP="007F537D">
                      <w:pPr>
                        <w:ind w:right="-327"/>
                      </w:pP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</w:p>
                    <w:p w14:paraId="1316525A" w14:textId="77777777" w:rsidR="00477B70" w:rsidRDefault="00477B70" w:rsidP="007F537D">
                      <w:pPr>
                        <w:ind w:right="-327"/>
                      </w:pPr>
                    </w:p>
                    <w:p w14:paraId="5A61EF88" w14:textId="77777777" w:rsidR="00477B70" w:rsidRPr="00DF369F" w:rsidRDefault="00477B70" w:rsidP="00822FAA">
                      <w:pPr>
                        <w:ind w:right="-113"/>
                        <w:rPr>
                          <w:b/>
                        </w:rPr>
                      </w:pPr>
                    </w:p>
                    <w:p w14:paraId="7A2F0E04" w14:textId="77777777" w:rsidR="00477B70" w:rsidRPr="00DF369F" w:rsidRDefault="00477B70" w:rsidP="00822FAA">
                      <w:pPr>
                        <w:ind w:right="-113"/>
                        <w:rPr>
                          <w:b/>
                        </w:rPr>
                      </w:pPr>
                    </w:p>
                    <w:p w14:paraId="7A39B8F1" w14:textId="77777777" w:rsidR="00477B70" w:rsidRPr="00DF369F" w:rsidRDefault="00477B70" w:rsidP="00822FAA">
                      <w:pPr>
                        <w:ind w:right="-113"/>
                        <w:rPr>
                          <w:b/>
                        </w:rPr>
                      </w:pPr>
                    </w:p>
                    <w:p w14:paraId="137901BF" w14:textId="77777777" w:rsidR="00477B70" w:rsidRPr="00DF369F" w:rsidRDefault="00477B70" w:rsidP="00822FAA">
                      <w:pPr>
                        <w:ind w:right="-113"/>
                        <w:rPr>
                          <w:b/>
                        </w:rPr>
                      </w:pPr>
                    </w:p>
                    <w:p w14:paraId="2444AA2C" w14:textId="77777777" w:rsidR="00477B70" w:rsidRPr="00DF369F" w:rsidRDefault="00477B70" w:rsidP="00822FAA">
                      <w:pPr>
                        <w:ind w:right="-113"/>
                        <w:rPr>
                          <w:b/>
                        </w:rPr>
                      </w:pPr>
                    </w:p>
                    <w:p w14:paraId="79410CC8" w14:textId="77777777" w:rsidR="00477B70" w:rsidRPr="007239D0" w:rsidRDefault="00477B70" w:rsidP="00822FAA">
                      <w:pPr>
                        <w:ind w:right="-113"/>
                        <w:rPr>
                          <w:b/>
                          <w:color w:val="820000"/>
                        </w:rPr>
                      </w:pPr>
                    </w:p>
                    <w:p w14:paraId="4F945AB4" w14:textId="77777777" w:rsidR="00477B70" w:rsidRPr="00363CD9" w:rsidRDefault="00477B70" w:rsidP="00822FAA">
                      <w:pPr>
                        <w:ind w:right="-113"/>
                      </w:pPr>
                    </w:p>
                  </w:txbxContent>
                </v:textbox>
              </v:shape>
            </w:pict>
          </mc:Fallback>
        </mc:AlternateContent>
      </w:r>
    </w:p>
    <w:p w14:paraId="721E7E9D" w14:textId="6F67AFCB" w:rsidR="00DF369F" w:rsidRDefault="00DF369F" w:rsidP="00812094">
      <w:pPr>
        <w:tabs>
          <w:tab w:val="left" w:pos="3119"/>
        </w:tabs>
        <w:ind w:left="2832" w:right="-13"/>
        <w:rPr>
          <w:b/>
          <w:color w:val="0070C0"/>
        </w:rPr>
      </w:pPr>
      <w:r>
        <w:tab/>
        <w:t xml:space="preserve">    </w:t>
      </w:r>
      <w:r w:rsidR="00AC2967">
        <w:tab/>
      </w:r>
      <w:r w:rsidR="00AC2967">
        <w:tab/>
      </w:r>
      <w:r w:rsidR="00AC2967">
        <w:tab/>
      </w:r>
      <w:r w:rsidR="00AC2967">
        <w:tab/>
      </w:r>
      <w:r w:rsidR="00AC2967">
        <w:tab/>
      </w:r>
      <w:r w:rsidR="00C53A48">
        <w:tab/>
      </w:r>
      <w:r w:rsidR="00AC2967">
        <w:tab/>
      </w:r>
      <w:r w:rsidR="00C53A48">
        <w:br/>
        <w:t xml:space="preserve"> </w:t>
      </w:r>
      <w:r w:rsidR="00C53A48">
        <w:tab/>
      </w:r>
      <w:r w:rsidR="00C53A48">
        <w:tab/>
      </w:r>
      <w:r w:rsidR="00C53A48">
        <w:tab/>
      </w:r>
      <w:r w:rsidR="00C53A48">
        <w:tab/>
      </w:r>
      <w:r w:rsidR="00C53A48">
        <w:br/>
      </w:r>
      <w:r w:rsidR="00C53A48">
        <w:br/>
        <w:t xml:space="preserve"> </w:t>
      </w:r>
      <w:r w:rsidR="00C53A48">
        <w:tab/>
      </w:r>
    </w:p>
    <w:p w14:paraId="16EC39D5" w14:textId="77777777" w:rsidR="009B54D8" w:rsidRDefault="009B54D8" w:rsidP="00812094">
      <w:pPr>
        <w:tabs>
          <w:tab w:val="left" w:pos="3119"/>
        </w:tabs>
        <w:ind w:left="2832" w:right="-13"/>
        <w:rPr>
          <w:sz w:val="20"/>
          <w:szCs w:val="20"/>
        </w:rPr>
      </w:pPr>
      <w:r>
        <w:rPr>
          <w:sz w:val="20"/>
          <w:szCs w:val="20"/>
        </w:rPr>
        <w:tab/>
        <w:t xml:space="preserve">      </w:t>
      </w:r>
    </w:p>
    <w:p w14:paraId="7F737053" w14:textId="77777777" w:rsidR="00296C23" w:rsidRDefault="009B54D8" w:rsidP="00E30D59">
      <w:pPr>
        <w:tabs>
          <w:tab w:val="left" w:pos="3119"/>
        </w:tabs>
        <w:ind w:left="2832" w:right="-13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E4DDB">
        <w:rPr>
          <w:sz w:val="20"/>
          <w:szCs w:val="20"/>
        </w:rPr>
        <w:tab/>
      </w:r>
      <w:r w:rsidR="00BE4DDB">
        <w:rPr>
          <w:sz w:val="20"/>
          <w:szCs w:val="20"/>
        </w:rPr>
        <w:tab/>
      </w:r>
    </w:p>
    <w:p w14:paraId="0AA91917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1434416E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33BEC3AC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3865657E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24F35B9B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270E1211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61D7D7F6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3084E4A4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75442D1C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53837A97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7602D096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6509139C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28423119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0E62555E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6D719CFC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3AA06556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365C5C66" w14:textId="77777777" w:rsidR="00296C23" w:rsidRDefault="00296C23" w:rsidP="00E30D59">
      <w:pPr>
        <w:tabs>
          <w:tab w:val="left" w:pos="3119"/>
        </w:tabs>
        <w:ind w:left="2832" w:right="-13"/>
        <w:rPr>
          <w:sz w:val="20"/>
          <w:szCs w:val="20"/>
        </w:rPr>
      </w:pPr>
    </w:p>
    <w:p w14:paraId="10518BD3" w14:textId="66EFF1CC" w:rsidR="00D15127" w:rsidRDefault="00432792" w:rsidP="00296C23">
      <w:pPr>
        <w:tabs>
          <w:tab w:val="left" w:pos="3119"/>
        </w:tabs>
        <w:ind w:right="-1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B2016A" wp14:editId="6414742F">
                <wp:simplePos x="0" y="0"/>
                <wp:positionH relativeFrom="column">
                  <wp:posOffset>-50800</wp:posOffset>
                </wp:positionH>
                <wp:positionV relativeFrom="paragraph">
                  <wp:posOffset>-64770</wp:posOffset>
                </wp:positionV>
                <wp:extent cx="6696075" cy="9345930"/>
                <wp:effectExtent l="0" t="0" r="0" b="7620"/>
                <wp:wrapNone/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34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BCF4" w14:textId="77777777" w:rsidR="00477B70" w:rsidRDefault="00477B70" w:rsidP="00004306">
                            <w:pPr>
                              <w:pStyle w:val="TableParagraph"/>
                              <w:spacing w:line="285" w:lineRule="exact"/>
                              <w:rPr>
                                <w:b/>
                                <w:color w:val="00454C"/>
                                <w:sz w:val="26"/>
                                <w:szCs w:val="26"/>
                              </w:rPr>
                            </w:pPr>
                          </w:p>
                          <w:p w14:paraId="1E8CF233" w14:textId="1A483803" w:rsidR="000A6684" w:rsidRDefault="000A6684" w:rsidP="00453A1F">
                            <w:pPr>
                              <w:pStyle w:val="TableParagraph"/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5F997C04" w14:textId="77777777" w:rsidR="00412AF0" w:rsidRDefault="00412AF0" w:rsidP="00453A1F">
                            <w:pPr>
                              <w:pStyle w:val="TableParagraph"/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78219C56" w14:textId="30C1D09C" w:rsidR="005071C6" w:rsidRDefault="000A6684" w:rsidP="00453A1F">
                            <w:pPr>
                              <w:pStyle w:val="TableParagraph"/>
                              <w:rPr>
                                <w:b/>
                                <w:color w:val="00454C"/>
                                <w:sz w:val="30"/>
                                <w:szCs w:val="30"/>
                              </w:rPr>
                            </w:pPr>
                            <w:r w:rsidRPr="00F94E93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Kuřecí </w:t>
                            </w:r>
                            <w:r w:rsidR="00F94E93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>prsa</w:t>
                            </w:r>
                            <w:r w:rsidRPr="00F94E93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s vinnou omáčkou ze sušených švestek a batátovými hranolky</w:t>
                            </w:r>
                            <w:r w:rsidRPr="00E17030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br/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Chicken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breast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prune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wine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sauce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and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sweet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potato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fries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br/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Hühnerbrust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mit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Pflaumenweinsauce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und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Süßkartoffelpommes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255</w:t>
                            </w:r>
                            <w:r w:rsidR="00284171"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28B738D9" w14:textId="626C9F2C" w:rsidR="001B5343" w:rsidRDefault="001B5343" w:rsidP="00453A1F">
                            <w:pPr>
                              <w:pStyle w:val="TableParagraph"/>
                              <w:rPr>
                                <w:rFonts w:ascii="Book Antiqua" w:hAnsi="Book Antiqua"/>
                                <w:b/>
                                <w:color w:val="00454C"/>
                                <w:sz w:val="18"/>
                                <w:szCs w:val="18"/>
                              </w:rPr>
                            </w:pPr>
                          </w:p>
                          <w:p w14:paraId="7C233425" w14:textId="77777777" w:rsidR="00CF73F5" w:rsidRPr="00A86BF5" w:rsidRDefault="00CF73F5" w:rsidP="00453A1F">
                            <w:pPr>
                              <w:pStyle w:val="TableParagraph"/>
                              <w:rPr>
                                <w:rFonts w:ascii="Book Antiqua" w:hAnsi="Book Antiqua"/>
                                <w:b/>
                                <w:color w:val="00454C"/>
                                <w:sz w:val="18"/>
                                <w:szCs w:val="18"/>
                              </w:rPr>
                            </w:pPr>
                          </w:p>
                          <w:p w14:paraId="001B918C" w14:textId="77777777" w:rsidR="00CF73F5" w:rsidRPr="00A86BF5" w:rsidRDefault="00CF73F5" w:rsidP="00453A1F">
                            <w:pPr>
                              <w:pStyle w:val="TableParagraph"/>
                              <w:rPr>
                                <w:rFonts w:ascii="Book Antiqua" w:hAnsi="Book Antiqua"/>
                                <w:b/>
                                <w:color w:val="00454C"/>
                                <w:sz w:val="18"/>
                                <w:szCs w:val="18"/>
                              </w:rPr>
                            </w:pPr>
                          </w:p>
                          <w:p w14:paraId="204670ED" w14:textId="77777777" w:rsidR="00CF73F5" w:rsidRDefault="00477B70" w:rsidP="0041317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  <w:r w:rsidRPr="00F94E93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Smažený kuřecí</w:t>
                            </w:r>
                            <w:r w:rsidRPr="00E17030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 xml:space="preserve"> / vepřový řízek s</w:t>
                            </w:r>
                            <w:r w:rsidR="00F94E93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 petrželovými brambory</w:t>
                            </w:r>
                            <w:r w:rsidRPr="00E17030">
                              <w:rPr>
                                <w:color w:val="00454C"/>
                              </w:rPr>
                              <w:br/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Breaded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chicken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/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pork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cutlet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parsley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potatoes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br/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Paniertes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93035A">
                              <w:rPr>
                                <w:color w:val="575756"/>
                              </w:rPr>
                              <w:t>H</w:t>
                            </w:r>
                            <w:r w:rsidRPr="00E17030">
                              <w:rPr>
                                <w:color w:val="575756"/>
                              </w:rPr>
                              <w:t>ühne</w:t>
                            </w:r>
                            <w:r w:rsidR="0093035A">
                              <w:rPr>
                                <w:color w:val="575756"/>
                              </w:rPr>
                              <w:t>rs</w:t>
                            </w:r>
                            <w:r w:rsidRPr="00E17030">
                              <w:rPr>
                                <w:color w:val="575756"/>
                              </w:rPr>
                              <w:t>chnitzel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/</w:t>
                            </w:r>
                            <w:proofErr w:type="spellStart"/>
                            <w:r w:rsidR="0093035A">
                              <w:rPr>
                                <w:color w:val="575756"/>
                              </w:rPr>
                              <w:t>S</w:t>
                            </w:r>
                            <w:r w:rsidRPr="00E17030">
                              <w:rPr>
                                <w:color w:val="575756"/>
                              </w:rPr>
                              <w:t>chweine</w:t>
                            </w:r>
                            <w:r w:rsidR="0093035A">
                              <w:rPr>
                                <w:color w:val="575756"/>
                              </w:rPr>
                              <w:t>r</w:t>
                            </w:r>
                            <w:r w:rsidRPr="00E17030">
                              <w:rPr>
                                <w:color w:val="575756"/>
                              </w:rPr>
                              <w:t>chnitzel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mit</w:t>
                            </w:r>
                            <w:proofErr w:type="spellEnd"/>
                            <w:r w:rsidR="00BF0C73" w:rsidRPr="00BF0C73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BF0C73" w:rsidRPr="00BF0C73">
                              <w:rPr>
                                <w:color w:val="575756"/>
                              </w:rPr>
                              <w:t>Petersilienkartoffeln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21</w:t>
                            </w:r>
                            <w:r w:rsidRPr="00004306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5,-</w:t>
                            </w:r>
                            <w:r>
                              <w:br/>
                            </w:r>
                          </w:p>
                          <w:p w14:paraId="20E6373A" w14:textId="77777777" w:rsidR="00CF73F5" w:rsidRDefault="00477B70" w:rsidP="0041317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  <w:r w:rsidRPr="00A86BF5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 xml:space="preserve">Pečená kachní prsa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Sous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 xml:space="preserve">-Vide na rozmarýnu </w:t>
                            </w:r>
                            <w:r w:rsidR="0050456B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s grilovanou zeleninou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Roasted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F37683">
                              <w:rPr>
                                <w:color w:val="575756"/>
                              </w:rPr>
                              <w:t>d</w:t>
                            </w:r>
                            <w:r w:rsidR="002756A1" w:rsidRPr="002756A1">
                              <w:rPr>
                                <w:color w:val="575756"/>
                              </w:rPr>
                              <w:t>uck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F37683">
                              <w:rPr>
                                <w:color w:val="575756"/>
                              </w:rPr>
                              <w:t>b</w:t>
                            </w:r>
                            <w:r w:rsidR="002756A1" w:rsidRPr="002756A1">
                              <w:rPr>
                                <w:color w:val="575756"/>
                              </w:rPr>
                              <w:t>reast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Sous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-Vide on </w:t>
                            </w:r>
                            <w:proofErr w:type="spellStart"/>
                            <w:r w:rsidR="00F37683">
                              <w:rPr>
                                <w:color w:val="575756"/>
                              </w:rPr>
                              <w:t>r</w:t>
                            </w:r>
                            <w:r w:rsidR="002756A1" w:rsidRPr="002756A1">
                              <w:rPr>
                                <w:color w:val="575756"/>
                              </w:rPr>
                              <w:t>osemary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F37683">
                              <w:rPr>
                                <w:color w:val="575756"/>
                              </w:rPr>
                              <w:t>g</w:t>
                            </w:r>
                            <w:r w:rsidR="002756A1" w:rsidRPr="002756A1">
                              <w:rPr>
                                <w:color w:val="575756"/>
                              </w:rPr>
                              <w:t>rilled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F37683">
                              <w:rPr>
                                <w:color w:val="575756"/>
                              </w:rPr>
                              <w:t>v</w:t>
                            </w:r>
                            <w:r w:rsidR="002756A1" w:rsidRPr="002756A1">
                              <w:rPr>
                                <w:color w:val="575756"/>
                              </w:rPr>
                              <w:t>egetables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br/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Gebratene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Entenbrust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Sous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-Vide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auf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Rosmarin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mit</w:t>
                            </w:r>
                            <w:proofErr w:type="spellEnd"/>
                            <w:r w:rsidR="002756A1" w:rsidRPr="002756A1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color w:val="575756"/>
                              </w:rPr>
                              <w:t>Grillgemüse</w:t>
                            </w:r>
                            <w:proofErr w:type="spellEnd"/>
                            <w:r w:rsidR="002756A1"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</w:t>
                            </w:r>
                            <w:r w:rsidR="00A86BF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br/>
                            </w:r>
                          </w:p>
                          <w:p w14:paraId="3C6B3E68" w14:textId="77777777" w:rsidR="00CF73F5" w:rsidRDefault="00477B70" w:rsidP="0041317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  <w:r w:rsidRPr="00A86BF5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Restovaná husí játra v pikantní omáčce se zeleninou podávaná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br/>
                              <w:t>s čerstvým domácím chlebem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Roasted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goose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liver in a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spicy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sauce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75756"/>
                              </w:rPr>
                              <w:t>vegetables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served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fresh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homemade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bread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br/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Gänseleber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in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pikanter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Sauce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mit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Gemüse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,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serviert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mit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hausgemachtem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E17030">
                              <w:rPr>
                                <w:color w:val="575756"/>
                              </w:rPr>
                              <w:t>Brot</w:t>
                            </w:r>
                            <w:proofErr w:type="spellEnd"/>
                            <w:r w:rsidRPr="00E17030"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</w:t>
                            </w:r>
                            <w:r w:rsidR="00A86BF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br/>
                            </w:r>
                          </w:p>
                          <w:p w14:paraId="3D981514" w14:textId="1FDB3469" w:rsidR="00412AF0" w:rsidRDefault="00477B70" w:rsidP="0041317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  <w:r w:rsidRPr="00A86BF5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="0050456B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 xml:space="preserve">250g Steak z vepřového karé na kukuřičném klasu </w:t>
                            </w:r>
                            <w:r w:rsidR="002756A1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s </w:t>
                            </w:r>
                            <w:proofErr w:type="spellStart"/>
                            <w:r w:rsidR="0050456B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grenaille</w:t>
                            </w:r>
                            <w:r w:rsidR="002756A1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mi</w:t>
                            </w:r>
                            <w:proofErr w:type="spellEnd"/>
                            <w:r w:rsidR="002756A1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,</w:t>
                            </w:r>
                            <w:r w:rsidR="005071C6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 </w:t>
                            </w:r>
                            <w:proofErr w:type="spellStart"/>
                            <w:r w:rsidR="0050456B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chedar</w:t>
                            </w:r>
                            <w:r w:rsidR="002756A1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>ový</w:t>
                            </w:r>
                            <w:proofErr w:type="spellEnd"/>
                            <w:r w:rsidR="005071C6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 xml:space="preserve"> a BBQ dip</w:t>
                            </w:r>
                            <w:r w:rsidR="002756A1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 xml:space="preserve">  </w:t>
                            </w:r>
                            <w:r w:rsidR="005071C6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t xml:space="preserve">     </w:t>
                            </w:r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250g Steak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from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pork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loin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on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corn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cob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grenailles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,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cheddar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and BBQ dip</w:t>
                            </w:r>
                            <w:r w:rsidRPr="00E17030">
                              <w:rPr>
                                <w:color w:val="575756"/>
                              </w:rPr>
                              <w:br/>
                            </w:r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250 g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Schweinerückensteak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vom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Kolben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mit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Grenailles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,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Cheddar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>und</w:t>
                            </w:r>
                            <w:proofErr w:type="spellEnd"/>
                            <w:r w:rsidR="002756A1" w:rsidRPr="002756A1">
                              <w:rPr>
                                <w:rFonts w:cs="Arial"/>
                                <w:color w:val="575756"/>
                              </w:rPr>
                              <w:t xml:space="preserve"> BBQ-Dip</w:t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</w:t>
                            </w:r>
                            <w:r w:rsidR="00284171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</w:p>
                          <w:p w14:paraId="377664A2" w14:textId="53FF5A94" w:rsidR="00CF73F5" w:rsidRDefault="00CF73F5" w:rsidP="0041317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42B916" w14:textId="77777777" w:rsidR="00CF73F5" w:rsidRPr="00CF73F5" w:rsidRDefault="00CF73F5" w:rsidP="0041317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61BA6C" w14:textId="0648F242" w:rsidR="00412AF0" w:rsidRDefault="00412AF0" w:rsidP="00413175">
                            <w:pPr>
                              <w:pStyle w:val="TableParagraph"/>
                              <w:rPr>
                                <w:color w:val="57575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Pikantní nudle s vepřovou panenkou, zeleninou a lilkem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Spicy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noodles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pork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tenderloin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vegetables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eggplant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Würzige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Nudeln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mit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Schweinefilet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Gemüse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547A">
                              <w:rPr>
                                <w:color w:val="575756"/>
                                <w:sz w:val="20"/>
                                <w:szCs w:val="20"/>
                              </w:rPr>
                              <w:t>Aubergine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</w:t>
                            </w:r>
                            <w:r w:rsidR="00A86BF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14D2A384" w14:textId="77777777" w:rsidR="00CF73F5" w:rsidRDefault="00CF73F5" w:rsidP="00413175">
                            <w:pPr>
                              <w:pStyle w:val="TableParagraph"/>
                              <w:rPr>
                                <w:b/>
                                <w:color w:val="00454C"/>
                                <w:sz w:val="18"/>
                                <w:szCs w:val="18"/>
                              </w:rPr>
                            </w:pPr>
                          </w:p>
                          <w:p w14:paraId="35EC8F44" w14:textId="30FDD49F" w:rsidR="005071C6" w:rsidRPr="00BE2744" w:rsidRDefault="00477B70" w:rsidP="00413175">
                            <w:pPr>
                              <w:pStyle w:val="TableParagraph"/>
                              <w:rPr>
                                <w:sz w:val="30"/>
                                <w:szCs w:val="30"/>
                              </w:rPr>
                            </w:pPr>
                            <w:r w:rsidRPr="00A86BF5">
                              <w:rPr>
                                <w:b/>
                                <w:color w:val="00454C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Tatars</w:t>
                            </w:r>
                            <w:r w:rsidRPr="0041317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 xml:space="preserve">ký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biftek s topinkami</w:t>
                            </w:r>
                            <w:r w:rsidRPr="00E17030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</w:rPr>
                              <w:br/>
                            </w:r>
                            <w:r w:rsidRPr="00856B35">
                              <w:rPr>
                                <w:color w:val="575756"/>
                              </w:rPr>
                              <w:t xml:space="preserve">Tartar steak </w:t>
                            </w:r>
                            <w:proofErr w:type="spellStart"/>
                            <w:r w:rsidR="00856B35" w:rsidRPr="00856B35">
                              <w:rPr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="00856B35" w:rsidRPr="00856B35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56B35" w:rsidRPr="00856B35">
                              <w:rPr>
                                <w:color w:val="575756"/>
                              </w:rPr>
                              <w:t>toasted</w:t>
                            </w:r>
                            <w:proofErr w:type="spellEnd"/>
                            <w:r w:rsidR="00856B35" w:rsidRPr="00856B35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56B35" w:rsidRPr="00856B35">
                              <w:rPr>
                                <w:color w:val="575756"/>
                              </w:rPr>
                              <w:t>bread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575756"/>
                              </w:rPr>
                              <w:t>Rindertartar</w:t>
                            </w:r>
                            <w:proofErr w:type="spellEnd"/>
                            <w:r w:rsidRPr="00004306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75756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75756"/>
                              </w:rPr>
                              <w:t>geröstetem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75756"/>
                              </w:rPr>
                              <w:t>Brot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284171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2</w:t>
                            </w:r>
                            <w:r w:rsidR="00A86BF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9</w:t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br/>
                            </w:r>
                          </w:p>
                          <w:p w14:paraId="113F21BE" w14:textId="0E6D7F0E" w:rsidR="000A6684" w:rsidRDefault="000A6684" w:rsidP="00413175">
                            <w:pPr>
                              <w:pStyle w:val="TableParagraph"/>
                            </w:pPr>
                          </w:p>
                          <w:p w14:paraId="24918238" w14:textId="7D3D6359" w:rsidR="00CF73F5" w:rsidRDefault="00CF73F5" w:rsidP="00413175">
                            <w:pPr>
                              <w:pStyle w:val="TableParagraph"/>
                            </w:pPr>
                          </w:p>
                          <w:p w14:paraId="371958B3" w14:textId="6FD7CAEE" w:rsidR="00CF73F5" w:rsidRDefault="00CF73F5" w:rsidP="00413175">
                            <w:pPr>
                              <w:pStyle w:val="TableParagraph"/>
                            </w:pPr>
                          </w:p>
                          <w:p w14:paraId="4490ED58" w14:textId="77777777" w:rsidR="00CF73F5" w:rsidRDefault="00CF73F5" w:rsidP="00413175">
                            <w:pPr>
                              <w:pStyle w:val="TableParagraph"/>
                            </w:pPr>
                          </w:p>
                          <w:p w14:paraId="07B62B44" w14:textId="62E92AB4" w:rsidR="00477B70" w:rsidRPr="00A1725B" w:rsidRDefault="00477B70" w:rsidP="00413175">
                            <w:pPr>
                              <w:pStyle w:val="Bezmezer"/>
                              <w:rPr>
                                <w:rFonts w:ascii="Ebrima" w:hAnsi="Ebrima"/>
                                <w:color w:val="575756"/>
                              </w:rPr>
                            </w:pPr>
                            <w:r w:rsidRPr="0041317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Změna příloh u hlavních jídel je možná za příplatek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br/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Side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dishes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can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be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changed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at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an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additional</w:t>
                            </w:r>
                            <w:proofErr w:type="spellEnd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16F50" w:rsidRPr="00A1725B">
                              <w:rPr>
                                <w:rFonts w:ascii="Ebrima" w:hAnsi="Ebrima"/>
                                <w:color w:val="575756"/>
                              </w:rPr>
                              <w:t>cost</w:t>
                            </w:r>
                            <w:proofErr w:type="spellEnd"/>
                          </w:p>
                          <w:p w14:paraId="72A67E3B" w14:textId="532CE1DC" w:rsidR="00477B70" w:rsidRDefault="00856B35" w:rsidP="00D15127">
                            <w:pPr>
                              <w:spacing w:line="240" w:lineRule="auto"/>
                            </w:pP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Beilagen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zu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Hauptgeriechten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können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wir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gegen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93035A">
                              <w:rPr>
                                <w:rFonts w:ascii="Ebrima" w:hAnsi="Ebrima"/>
                                <w:color w:val="575756"/>
                              </w:rPr>
                              <w:t>A</w:t>
                            </w:r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ufpreis</w:t>
                            </w:r>
                            <w:proofErr w:type="spellEnd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856B35">
                              <w:rPr>
                                <w:rFonts w:ascii="Ebrima" w:hAnsi="Ebrima"/>
                                <w:color w:val="575756"/>
                              </w:rPr>
                              <w:t>wechseln</w:t>
                            </w:r>
                            <w:proofErr w:type="spellEnd"/>
                            <w:r w:rsidR="00477B70">
                              <w:rPr>
                                <w:color w:val="575756"/>
                              </w:rPr>
                              <w:tab/>
                            </w:r>
                            <w:r w:rsidR="00477B70">
                              <w:rPr>
                                <w:color w:val="575756"/>
                              </w:rPr>
                              <w:tab/>
                            </w:r>
                            <w:r w:rsidR="00477B70">
                              <w:rPr>
                                <w:color w:val="575756"/>
                              </w:rPr>
                              <w:tab/>
                            </w:r>
                            <w:r w:rsidR="00477B70"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20</w:t>
                            </w:r>
                            <w:r w:rsidR="00477B70" w:rsidRPr="00413175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 w:rsidR="00477B70">
                              <w:br/>
                            </w:r>
                          </w:p>
                          <w:p w14:paraId="784595EA" w14:textId="77777777" w:rsidR="00477B70" w:rsidRPr="00DF369F" w:rsidRDefault="00477B70" w:rsidP="00296C23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20953536" w14:textId="77777777" w:rsidR="00477B70" w:rsidRPr="00DF369F" w:rsidRDefault="00477B70" w:rsidP="00296C23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17270E32" w14:textId="77777777" w:rsidR="00477B70" w:rsidRPr="00DF369F" w:rsidRDefault="00477B70" w:rsidP="00296C23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505842C5" w14:textId="77777777" w:rsidR="00477B70" w:rsidRPr="00DF369F" w:rsidRDefault="00477B70" w:rsidP="00296C23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650658A7" w14:textId="77777777" w:rsidR="00477B70" w:rsidRPr="00DF369F" w:rsidRDefault="00477B70" w:rsidP="00296C23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3F83FDBF" w14:textId="77777777" w:rsidR="00477B70" w:rsidRPr="007239D0" w:rsidRDefault="00477B70" w:rsidP="00296C23">
                            <w:pPr>
                              <w:ind w:right="-113"/>
                              <w:rPr>
                                <w:b/>
                                <w:color w:val="820000"/>
                              </w:rPr>
                            </w:pPr>
                          </w:p>
                          <w:p w14:paraId="45AA64A0" w14:textId="77777777" w:rsidR="00477B70" w:rsidRPr="00363CD9" w:rsidRDefault="00477B70" w:rsidP="00296C23">
                            <w:pPr>
                              <w:ind w:right="-11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2016A" id="Text Box 53" o:spid="_x0000_s1027" type="#_x0000_t202" style="position:absolute;margin-left:-4pt;margin-top:-5.1pt;width:527.25pt;height:73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" filled="f" stroked="f">
                <v:textbox>
                  <w:txbxContent>
                    <w:p w14:paraId="098CBCF4" w14:textId="77777777" w:rsidR="00477B70" w:rsidRDefault="00477B70" w:rsidP="00004306">
                      <w:pPr>
                        <w:pStyle w:val="TableParagraph"/>
                        <w:spacing w:line="285" w:lineRule="exact"/>
                        <w:rPr>
                          <w:b/>
                          <w:color w:val="00454C"/>
                          <w:sz w:val="26"/>
                          <w:szCs w:val="26"/>
                        </w:rPr>
                      </w:pPr>
                    </w:p>
                    <w:p w14:paraId="1E8CF233" w14:textId="1A483803" w:rsidR="000A6684" w:rsidRDefault="000A6684" w:rsidP="00453A1F">
                      <w:pPr>
                        <w:pStyle w:val="TableParagraph"/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14:paraId="5F997C04" w14:textId="77777777" w:rsidR="00412AF0" w:rsidRDefault="00412AF0" w:rsidP="00453A1F">
                      <w:pPr>
                        <w:pStyle w:val="TableParagraph"/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14:paraId="78219C56" w14:textId="30C1D09C" w:rsidR="005071C6" w:rsidRDefault="000A6684" w:rsidP="00453A1F">
                      <w:pPr>
                        <w:pStyle w:val="TableParagraph"/>
                        <w:rPr>
                          <w:b/>
                          <w:color w:val="00454C"/>
                          <w:sz w:val="30"/>
                          <w:szCs w:val="30"/>
                        </w:rPr>
                      </w:pPr>
                      <w:r w:rsidRPr="00F94E93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Kuřecí </w:t>
                      </w:r>
                      <w:r w:rsidR="00F94E93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>prsa</w:t>
                      </w:r>
                      <w:r w:rsidRPr="00F94E93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  <w:sz w:val="24"/>
                          <w:szCs w:val="24"/>
                        </w:rPr>
                        <w:t xml:space="preserve"> s vinnou omáčkou ze sušených švestek a batátovými hranolky</w:t>
                      </w:r>
                      <w:r w:rsidRPr="00E17030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br/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Chicken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breast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with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prune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wine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sauce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and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sweet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potato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fries</w:t>
                      </w:r>
                      <w:proofErr w:type="spellEnd"/>
                      <w:r>
                        <w:rPr>
                          <w:color w:val="575756"/>
                        </w:rPr>
                        <w:br/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Hühnerbrust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mit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Pflaumenweinsauce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und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Süßkartoffelpommes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b/>
                          <w:color w:val="00454C"/>
                          <w:sz w:val="24"/>
                          <w:szCs w:val="24"/>
                        </w:rPr>
                        <w:t>255</w:t>
                      </w:r>
                      <w:r w:rsidR="00284171"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28B738D9" w14:textId="626C9F2C" w:rsidR="001B5343" w:rsidRDefault="001B5343" w:rsidP="00453A1F">
                      <w:pPr>
                        <w:pStyle w:val="TableParagraph"/>
                        <w:rPr>
                          <w:rFonts w:ascii="Book Antiqua" w:hAnsi="Book Antiqua"/>
                          <w:b/>
                          <w:color w:val="00454C"/>
                          <w:sz w:val="18"/>
                          <w:szCs w:val="18"/>
                        </w:rPr>
                      </w:pPr>
                    </w:p>
                    <w:p w14:paraId="7C233425" w14:textId="77777777" w:rsidR="00CF73F5" w:rsidRPr="00A86BF5" w:rsidRDefault="00CF73F5" w:rsidP="00453A1F">
                      <w:pPr>
                        <w:pStyle w:val="TableParagraph"/>
                        <w:rPr>
                          <w:rFonts w:ascii="Book Antiqua" w:hAnsi="Book Antiqua"/>
                          <w:b/>
                          <w:color w:val="00454C"/>
                          <w:sz w:val="18"/>
                          <w:szCs w:val="18"/>
                        </w:rPr>
                      </w:pPr>
                    </w:p>
                    <w:p w14:paraId="001B918C" w14:textId="77777777" w:rsidR="00CF73F5" w:rsidRPr="00A86BF5" w:rsidRDefault="00CF73F5" w:rsidP="00453A1F">
                      <w:pPr>
                        <w:pStyle w:val="TableParagraph"/>
                        <w:rPr>
                          <w:rFonts w:ascii="Book Antiqua" w:hAnsi="Book Antiqua"/>
                          <w:b/>
                          <w:color w:val="00454C"/>
                          <w:sz w:val="18"/>
                          <w:szCs w:val="18"/>
                        </w:rPr>
                      </w:pPr>
                    </w:p>
                    <w:p w14:paraId="204670ED" w14:textId="77777777" w:rsidR="00CF73F5" w:rsidRDefault="00477B70" w:rsidP="00413175">
                      <w:pPr>
                        <w:pStyle w:val="TableParagraph"/>
                        <w:rPr>
                          <w:sz w:val="18"/>
                          <w:szCs w:val="18"/>
                        </w:rPr>
                      </w:pPr>
                      <w:r w:rsidRPr="00F94E93"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Smažený kuřecí</w:t>
                      </w:r>
                      <w:r w:rsidRPr="00E17030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 xml:space="preserve"> / vepřový řízek s</w:t>
                      </w:r>
                      <w:r w:rsidR="00F94E93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> petrželovými brambory</w:t>
                      </w:r>
                      <w:r w:rsidRPr="00E17030">
                        <w:rPr>
                          <w:color w:val="00454C"/>
                        </w:rPr>
                        <w:br/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Breaded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chicken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/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pork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cutlet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with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parsley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potatoes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br/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Paniertes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93035A">
                        <w:rPr>
                          <w:color w:val="575756"/>
                        </w:rPr>
                        <w:t>H</w:t>
                      </w:r>
                      <w:r w:rsidRPr="00E17030">
                        <w:rPr>
                          <w:color w:val="575756"/>
                        </w:rPr>
                        <w:t>ühne</w:t>
                      </w:r>
                      <w:r w:rsidR="0093035A">
                        <w:rPr>
                          <w:color w:val="575756"/>
                        </w:rPr>
                        <w:t>rs</w:t>
                      </w:r>
                      <w:r w:rsidRPr="00E17030">
                        <w:rPr>
                          <w:color w:val="575756"/>
                        </w:rPr>
                        <w:t>chnitzel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/</w:t>
                      </w:r>
                      <w:proofErr w:type="spellStart"/>
                      <w:r w:rsidR="0093035A">
                        <w:rPr>
                          <w:color w:val="575756"/>
                        </w:rPr>
                        <w:t>S</w:t>
                      </w:r>
                      <w:r w:rsidRPr="00E17030">
                        <w:rPr>
                          <w:color w:val="575756"/>
                        </w:rPr>
                        <w:t>chweine</w:t>
                      </w:r>
                      <w:r w:rsidR="0093035A">
                        <w:rPr>
                          <w:color w:val="575756"/>
                        </w:rPr>
                        <w:t>r</w:t>
                      </w:r>
                      <w:r w:rsidRPr="00E17030">
                        <w:rPr>
                          <w:color w:val="575756"/>
                        </w:rPr>
                        <w:t>chnitzel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mit</w:t>
                      </w:r>
                      <w:proofErr w:type="spellEnd"/>
                      <w:r w:rsidR="00BF0C73" w:rsidRPr="00BF0C73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BF0C73" w:rsidRPr="00BF0C73">
                        <w:rPr>
                          <w:color w:val="575756"/>
                        </w:rPr>
                        <w:t>Petersilienkartoffeln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b/>
                          <w:color w:val="00454C"/>
                          <w:sz w:val="24"/>
                          <w:szCs w:val="24"/>
                        </w:rPr>
                        <w:t>21</w:t>
                      </w:r>
                      <w:r w:rsidRPr="00004306">
                        <w:rPr>
                          <w:b/>
                          <w:color w:val="00454C"/>
                          <w:sz w:val="24"/>
                          <w:szCs w:val="24"/>
                        </w:rPr>
                        <w:t>5,-</w:t>
                      </w:r>
                      <w:r>
                        <w:br/>
                      </w:r>
                    </w:p>
                    <w:p w14:paraId="20E6373A" w14:textId="77777777" w:rsidR="00CF73F5" w:rsidRDefault="00477B70" w:rsidP="00413175">
                      <w:pPr>
                        <w:pStyle w:val="TableParagraph"/>
                        <w:rPr>
                          <w:sz w:val="18"/>
                          <w:szCs w:val="18"/>
                        </w:rPr>
                      </w:pPr>
                      <w:r w:rsidRPr="00A86BF5"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 xml:space="preserve">Pečená kachní prsa </w:t>
                      </w:r>
                      <w:proofErr w:type="spellStart"/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Sous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 xml:space="preserve">-Vide na rozmarýnu </w:t>
                      </w:r>
                      <w:r w:rsidR="0050456B"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s grilovanou zeleninou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Roasted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F37683">
                        <w:rPr>
                          <w:color w:val="575756"/>
                        </w:rPr>
                        <w:t>d</w:t>
                      </w:r>
                      <w:r w:rsidR="002756A1" w:rsidRPr="002756A1">
                        <w:rPr>
                          <w:color w:val="575756"/>
                        </w:rPr>
                        <w:t>uck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F37683">
                        <w:rPr>
                          <w:color w:val="575756"/>
                        </w:rPr>
                        <w:t>b</w:t>
                      </w:r>
                      <w:r w:rsidR="002756A1" w:rsidRPr="002756A1">
                        <w:rPr>
                          <w:color w:val="575756"/>
                        </w:rPr>
                        <w:t>reast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Sous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-Vide on </w:t>
                      </w:r>
                      <w:proofErr w:type="spellStart"/>
                      <w:r w:rsidR="00F37683">
                        <w:rPr>
                          <w:color w:val="575756"/>
                        </w:rPr>
                        <w:t>r</w:t>
                      </w:r>
                      <w:r w:rsidR="002756A1" w:rsidRPr="002756A1">
                        <w:rPr>
                          <w:color w:val="575756"/>
                        </w:rPr>
                        <w:t>osemary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with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F37683">
                        <w:rPr>
                          <w:color w:val="575756"/>
                        </w:rPr>
                        <w:t>g</w:t>
                      </w:r>
                      <w:r w:rsidR="002756A1" w:rsidRPr="002756A1">
                        <w:rPr>
                          <w:color w:val="575756"/>
                        </w:rPr>
                        <w:t>rilled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F37683">
                        <w:rPr>
                          <w:color w:val="575756"/>
                        </w:rPr>
                        <w:t>v</w:t>
                      </w:r>
                      <w:r w:rsidR="002756A1" w:rsidRPr="002756A1">
                        <w:rPr>
                          <w:color w:val="575756"/>
                        </w:rPr>
                        <w:t>egetables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br/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Gebratene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Entenbrust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Sous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-Vide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auf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Rosmarin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mit</w:t>
                      </w:r>
                      <w:proofErr w:type="spellEnd"/>
                      <w:r w:rsidR="002756A1" w:rsidRPr="002756A1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color w:val="575756"/>
                        </w:rPr>
                        <w:t>Grillgemüse</w:t>
                      </w:r>
                      <w:proofErr w:type="spellEnd"/>
                      <w:r w:rsidR="002756A1"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2</w:t>
                      </w:r>
                      <w:r w:rsidR="00A86BF5">
                        <w:rPr>
                          <w:b/>
                          <w:color w:val="00454C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br/>
                      </w:r>
                    </w:p>
                    <w:p w14:paraId="3C6B3E68" w14:textId="77777777" w:rsidR="00CF73F5" w:rsidRDefault="00477B70" w:rsidP="00413175">
                      <w:pPr>
                        <w:pStyle w:val="TableParagraph"/>
                        <w:rPr>
                          <w:sz w:val="18"/>
                          <w:szCs w:val="18"/>
                        </w:rPr>
                      </w:pPr>
                      <w:r w:rsidRPr="00A86BF5"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Restovaná husí játra v pikantní omáčce se zeleninou podávaná</w:t>
                      </w: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br/>
                        <w:t>s čerstvým domácím chlebem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Roasted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goose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liver in a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spicy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sauce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with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75756"/>
                        </w:rPr>
                        <w:t>vegetables</w:t>
                      </w:r>
                      <w:proofErr w:type="spellEnd"/>
                      <w:r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served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with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fresh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homemade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bread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br/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Gänseleber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in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pikanter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Sauce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mit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Gemüse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,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serviert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mit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hausgemachtem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E17030">
                        <w:rPr>
                          <w:color w:val="575756"/>
                        </w:rPr>
                        <w:t>Brot</w:t>
                      </w:r>
                      <w:proofErr w:type="spellEnd"/>
                      <w:r w:rsidRPr="00E17030"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2</w:t>
                      </w:r>
                      <w:r w:rsidR="00A86BF5"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br/>
                      </w:r>
                    </w:p>
                    <w:p w14:paraId="3D981514" w14:textId="1FDB3469" w:rsidR="00412AF0" w:rsidRDefault="00477B70" w:rsidP="00413175">
                      <w:pPr>
                        <w:pStyle w:val="TableParagraph"/>
                        <w:rPr>
                          <w:sz w:val="18"/>
                          <w:szCs w:val="18"/>
                        </w:rPr>
                      </w:pPr>
                      <w:r w:rsidRPr="00A86BF5">
                        <w:rPr>
                          <w:sz w:val="36"/>
                          <w:szCs w:val="36"/>
                        </w:rPr>
                        <w:br/>
                      </w:r>
                      <w:r w:rsidR="0050456B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 xml:space="preserve">250g Steak z vepřového karé na kukuřičném klasu </w:t>
                      </w:r>
                      <w:r w:rsidR="002756A1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s </w:t>
                      </w:r>
                      <w:proofErr w:type="spellStart"/>
                      <w:r w:rsidR="0050456B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grenaille</w:t>
                      </w:r>
                      <w:r w:rsidR="002756A1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mi</w:t>
                      </w:r>
                      <w:proofErr w:type="spellEnd"/>
                      <w:r w:rsidR="002756A1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,</w:t>
                      </w:r>
                      <w:r w:rsidR="005071C6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 </w:t>
                      </w:r>
                      <w:proofErr w:type="spellStart"/>
                      <w:r w:rsidR="0050456B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chedar</w:t>
                      </w:r>
                      <w:r w:rsidR="002756A1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>ový</w:t>
                      </w:r>
                      <w:proofErr w:type="spellEnd"/>
                      <w:r w:rsidR="005071C6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 xml:space="preserve"> a BBQ dip</w:t>
                      </w:r>
                      <w:r w:rsidR="002756A1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 xml:space="preserve">  </w:t>
                      </w:r>
                      <w:r w:rsidR="005071C6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t xml:space="preserve">     </w:t>
                      </w:r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250g Steak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from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pork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loin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on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corn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cob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with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grenailles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,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cheddar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and BBQ dip</w:t>
                      </w:r>
                      <w:r w:rsidRPr="00E17030">
                        <w:rPr>
                          <w:color w:val="575756"/>
                        </w:rPr>
                        <w:br/>
                      </w:r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250 g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Schweinerückensteak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vom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Kolben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mit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Grenailles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,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Cheddar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</w:t>
                      </w:r>
                      <w:proofErr w:type="spellStart"/>
                      <w:r w:rsidR="002756A1" w:rsidRPr="002756A1">
                        <w:rPr>
                          <w:rFonts w:cs="Arial"/>
                          <w:color w:val="575756"/>
                        </w:rPr>
                        <w:t>und</w:t>
                      </w:r>
                      <w:proofErr w:type="spellEnd"/>
                      <w:r w:rsidR="002756A1" w:rsidRPr="002756A1">
                        <w:rPr>
                          <w:rFonts w:cs="Arial"/>
                          <w:color w:val="575756"/>
                        </w:rPr>
                        <w:t xml:space="preserve"> BBQ-Dip</w:t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2</w:t>
                      </w:r>
                      <w:r w:rsidR="00284171">
                        <w:rPr>
                          <w:b/>
                          <w:color w:val="00454C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</w:p>
                    <w:p w14:paraId="377664A2" w14:textId="53FF5A94" w:rsidR="00CF73F5" w:rsidRDefault="00CF73F5" w:rsidP="00413175">
                      <w:pPr>
                        <w:pStyle w:val="TableParagraph"/>
                        <w:rPr>
                          <w:sz w:val="18"/>
                          <w:szCs w:val="18"/>
                        </w:rPr>
                      </w:pPr>
                    </w:p>
                    <w:p w14:paraId="0642B916" w14:textId="77777777" w:rsidR="00CF73F5" w:rsidRPr="00CF73F5" w:rsidRDefault="00CF73F5" w:rsidP="00413175">
                      <w:pPr>
                        <w:pStyle w:val="TableParagraph"/>
                        <w:rPr>
                          <w:sz w:val="18"/>
                          <w:szCs w:val="18"/>
                        </w:rPr>
                      </w:pPr>
                    </w:p>
                    <w:p w14:paraId="5161BA6C" w14:textId="0648F242" w:rsidR="00412AF0" w:rsidRDefault="00412AF0" w:rsidP="00413175">
                      <w:pPr>
                        <w:pStyle w:val="TableParagraph"/>
                        <w:rPr>
                          <w:color w:val="575756"/>
                          <w:sz w:val="30"/>
                          <w:szCs w:val="30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Pikantní nudle s vepřovou panenkou, zeleninou a lilkem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Spicy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noodles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pork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tenderloin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vegetables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eggplant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Würzige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Nudeln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mit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Schweinefilet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Gemüse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und</w:t>
                      </w:r>
                      <w:proofErr w:type="spellEnd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547A">
                        <w:rPr>
                          <w:color w:val="575756"/>
                          <w:sz w:val="20"/>
                          <w:szCs w:val="20"/>
                        </w:rPr>
                        <w:t>Aubergine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2</w:t>
                      </w:r>
                      <w:r w:rsidR="00A86BF5">
                        <w:rPr>
                          <w:b/>
                          <w:color w:val="00454C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14D2A384" w14:textId="77777777" w:rsidR="00CF73F5" w:rsidRDefault="00CF73F5" w:rsidP="00413175">
                      <w:pPr>
                        <w:pStyle w:val="TableParagraph"/>
                        <w:rPr>
                          <w:b/>
                          <w:color w:val="00454C"/>
                          <w:sz w:val="18"/>
                          <w:szCs w:val="18"/>
                        </w:rPr>
                      </w:pPr>
                    </w:p>
                    <w:p w14:paraId="35EC8F44" w14:textId="30FDD49F" w:rsidR="005071C6" w:rsidRPr="00BE2744" w:rsidRDefault="00477B70" w:rsidP="00413175">
                      <w:pPr>
                        <w:pStyle w:val="TableParagraph"/>
                        <w:rPr>
                          <w:sz w:val="30"/>
                          <w:szCs w:val="30"/>
                        </w:rPr>
                      </w:pPr>
                      <w:r w:rsidRPr="00A86BF5">
                        <w:rPr>
                          <w:b/>
                          <w:color w:val="00454C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Tatars</w:t>
                      </w:r>
                      <w:r w:rsidRPr="00413175"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 xml:space="preserve">ký </w:t>
                      </w: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biftek s topinkami</w:t>
                      </w:r>
                      <w:r w:rsidRPr="00E17030">
                        <w:rPr>
                          <w:rFonts w:ascii="Book Antiqua" w:hAnsi="Book Antiqua"/>
                          <w:b/>
                          <w:color w:val="00454C"/>
                          <w:sz w:val="24"/>
                        </w:rPr>
                        <w:br/>
                      </w:r>
                      <w:r w:rsidRPr="00856B35">
                        <w:rPr>
                          <w:color w:val="575756"/>
                        </w:rPr>
                        <w:t xml:space="preserve">Tartar steak </w:t>
                      </w:r>
                      <w:proofErr w:type="spellStart"/>
                      <w:r w:rsidR="00856B35" w:rsidRPr="00856B35">
                        <w:rPr>
                          <w:color w:val="575756"/>
                        </w:rPr>
                        <w:t>with</w:t>
                      </w:r>
                      <w:proofErr w:type="spellEnd"/>
                      <w:r w:rsidR="00856B35" w:rsidRPr="00856B35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856B35" w:rsidRPr="00856B35">
                        <w:rPr>
                          <w:color w:val="575756"/>
                        </w:rPr>
                        <w:t>toasted</w:t>
                      </w:r>
                      <w:proofErr w:type="spellEnd"/>
                      <w:r w:rsidR="00856B35" w:rsidRPr="00856B35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="00856B35" w:rsidRPr="00856B35">
                        <w:rPr>
                          <w:color w:val="575756"/>
                        </w:rPr>
                        <w:t>bread</w:t>
                      </w:r>
                      <w:proofErr w:type="spellEnd"/>
                      <w:r>
                        <w:rPr>
                          <w:color w:val="575756"/>
                        </w:rPr>
                        <w:br/>
                      </w:r>
                      <w:proofErr w:type="spellStart"/>
                      <w:r>
                        <w:rPr>
                          <w:color w:val="575756"/>
                        </w:rPr>
                        <w:t>Rindertartar</w:t>
                      </w:r>
                      <w:proofErr w:type="spellEnd"/>
                      <w:r w:rsidRPr="00004306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75756"/>
                        </w:rPr>
                        <w:t>mit</w:t>
                      </w:r>
                      <w:proofErr w:type="spellEnd"/>
                      <w:r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75756"/>
                        </w:rPr>
                        <w:t>geröstetem</w:t>
                      </w:r>
                      <w:proofErr w:type="spellEnd"/>
                      <w:r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75756"/>
                        </w:rPr>
                        <w:t>Brot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284171">
                        <w:rPr>
                          <w:b/>
                          <w:color w:val="00454C"/>
                          <w:sz w:val="24"/>
                          <w:szCs w:val="24"/>
                        </w:rPr>
                        <w:t>2</w:t>
                      </w:r>
                      <w:r w:rsidR="00A86BF5">
                        <w:rPr>
                          <w:b/>
                          <w:color w:val="00454C"/>
                          <w:sz w:val="24"/>
                          <w:szCs w:val="24"/>
                        </w:rPr>
                        <w:t>9</w:t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br/>
                      </w:r>
                    </w:p>
                    <w:p w14:paraId="113F21BE" w14:textId="0E6D7F0E" w:rsidR="000A6684" w:rsidRDefault="000A6684" w:rsidP="00413175">
                      <w:pPr>
                        <w:pStyle w:val="TableParagraph"/>
                      </w:pPr>
                    </w:p>
                    <w:p w14:paraId="24918238" w14:textId="7D3D6359" w:rsidR="00CF73F5" w:rsidRDefault="00CF73F5" w:rsidP="00413175">
                      <w:pPr>
                        <w:pStyle w:val="TableParagraph"/>
                      </w:pPr>
                    </w:p>
                    <w:p w14:paraId="371958B3" w14:textId="6FD7CAEE" w:rsidR="00CF73F5" w:rsidRDefault="00CF73F5" w:rsidP="00413175">
                      <w:pPr>
                        <w:pStyle w:val="TableParagraph"/>
                      </w:pPr>
                    </w:p>
                    <w:p w14:paraId="4490ED58" w14:textId="77777777" w:rsidR="00CF73F5" w:rsidRDefault="00CF73F5" w:rsidP="00413175">
                      <w:pPr>
                        <w:pStyle w:val="TableParagraph"/>
                      </w:pPr>
                    </w:p>
                    <w:p w14:paraId="07B62B44" w14:textId="62E92AB4" w:rsidR="00477B70" w:rsidRPr="00A1725B" w:rsidRDefault="00477B70" w:rsidP="00413175">
                      <w:pPr>
                        <w:pStyle w:val="Bezmezer"/>
                        <w:rPr>
                          <w:rFonts w:ascii="Ebrima" w:hAnsi="Ebrima"/>
                          <w:color w:val="575756"/>
                        </w:rPr>
                      </w:pPr>
                      <w:r w:rsidRPr="0041317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Změna příloh u hlavních jídel je možná za příplatek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br/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Side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dishes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can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be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changed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at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an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additional</w:t>
                      </w:r>
                      <w:proofErr w:type="spellEnd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16F50" w:rsidRPr="00A1725B">
                        <w:rPr>
                          <w:rFonts w:ascii="Ebrima" w:hAnsi="Ebrima"/>
                          <w:color w:val="575756"/>
                        </w:rPr>
                        <w:t>cost</w:t>
                      </w:r>
                      <w:proofErr w:type="spellEnd"/>
                    </w:p>
                    <w:p w14:paraId="72A67E3B" w14:textId="532CE1DC" w:rsidR="00477B70" w:rsidRDefault="00856B35" w:rsidP="00D15127">
                      <w:pPr>
                        <w:spacing w:line="240" w:lineRule="auto"/>
                      </w:pP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Beilagen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zu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Hauptgeriechten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können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wir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gegen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93035A">
                        <w:rPr>
                          <w:rFonts w:ascii="Ebrima" w:hAnsi="Ebrima"/>
                          <w:color w:val="575756"/>
                        </w:rPr>
                        <w:t>A</w:t>
                      </w:r>
                      <w:r w:rsidRPr="00856B35">
                        <w:rPr>
                          <w:rFonts w:ascii="Ebrima" w:hAnsi="Ebrima"/>
                          <w:color w:val="575756"/>
                        </w:rPr>
                        <w:t>ufpreis</w:t>
                      </w:r>
                      <w:proofErr w:type="spellEnd"/>
                      <w:r w:rsidRP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Pr="00856B35">
                        <w:rPr>
                          <w:rFonts w:ascii="Ebrima" w:hAnsi="Ebrima"/>
                          <w:color w:val="575756"/>
                        </w:rPr>
                        <w:t>wechseln</w:t>
                      </w:r>
                      <w:proofErr w:type="spellEnd"/>
                      <w:r w:rsidR="00477B70">
                        <w:rPr>
                          <w:color w:val="575756"/>
                        </w:rPr>
                        <w:tab/>
                      </w:r>
                      <w:r w:rsidR="00477B70">
                        <w:rPr>
                          <w:color w:val="575756"/>
                        </w:rPr>
                        <w:tab/>
                      </w:r>
                      <w:r w:rsidR="00477B70">
                        <w:rPr>
                          <w:color w:val="575756"/>
                        </w:rPr>
                        <w:tab/>
                      </w:r>
                      <w:r w:rsidR="00477B70"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20</w:t>
                      </w:r>
                      <w:r w:rsidR="00477B70" w:rsidRPr="00413175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 w:rsidR="00477B70">
                        <w:br/>
                      </w:r>
                    </w:p>
                    <w:p w14:paraId="784595EA" w14:textId="77777777" w:rsidR="00477B70" w:rsidRPr="00DF369F" w:rsidRDefault="00477B70" w:rsidP="00296C23">
                      <w:pPr>
                        <w:ind w:right="-113"/>
                        <w:rPr>
                          <w:b/>
                        </w:rPr>
                      </w:pPr>
                    </w:p>
                    <w:p w14:paraId="20953536" w14:textId="77777777" w:rsidR="00477B70" w:rsidRPr="00DF369F" w:rsidRDefault="00477B70" w:rsidP="00296C23">
                      <w:pPr>
                        <w:ind w:right="-113"/>
                        <w:rPr>
                          <w:b/>
                        </w:rPr>
                      </w:pPr>
                    </w:p>
                    <w:p w14:paraId="17270E32" w14:textId="77777777" w:rsidR="00477B70" w:rsidRPr="00DF369F" w:rsidRDefault="00477B70" w:rsidP="00296C23">
                      <w:pPr>
                        <w:ind w:right="-113"/>
                        <w:rPr>
                          <w:b/>
                        </w:rPr>
                      </w:pPr>
                    </w:p>
                    <w:p w14:paraId="505842C5" w14:textId="77777777" w:rsidR="00477B70" w:rsidRPr="00DF369F" w:rsidRDefault="00477B70" w:rsidP="00296C23">
                      <w:pPr>
                        <w:ind w:right="-113"/>
                        <w:rPr>
                          <w:b/>
                        </w:rPr>
                      </w:pPr>
                    </w:p>
                    <w:p w14:paraId="650658A7" w14:textId="77777777" w:rsidR="00477B70" w:rsidRPr="00DF369F" w:rsidRDefault="00477B70" w:rsidP="00296C23">
                      <w:pPr>
                        <w:ind w:right="-113"/>
                        <w:rPr>
                          <w:b/>
                        </w:rPr>
                      </w:pPr>
                    </w:p>
                    <w:p w14:paraId="3F83FDBF" w14:textId="77777777" w:rsidR="00477B70" w:rsidRPr="007239D0" w:rsidRDefault="00477B70" w:rsidP="00296C23">
                      <w:pPr>
                        <w:ind w:right="-113"/>
                        <w:rPr>
                          <w:b/>
                          <w:color w:val="820000"/>
                        </w:rPr>
                      </w:pPr>
                    </w:p>
                    <w:p w14:paraId="45AA64A0" w14:textId="77777777" w:rsidR="00477B70" w:rsidRPr="00363CD9" w:rsidRDefault="00477B70" w:rsidP="00296C23">
                      <w:pPr>
                        <w:ind w:right="-113"/>
                      </w:pPr>
                    </w:p>
                  </w:txbxContent>
                </v:textbox>
              </v:shape>
            </w:pict>
          </mc:Fallback>
        </mc:AlternateContent>
      </w:r>
      <w:r w:rsidR="00BE4DDB">
        <w:rPr>
          <w:sz w:val="20"/>
          <w:szCs w:val="20"/>
        </w:rPr>
        <w:tab/>
      </w:r>
    </w:p>
    <w:p w14:paraId="236DDE2B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8F0DA28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AEE15C2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7AC59C86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0A12B3D9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0A8A465B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75B9BF36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71E9769F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478A348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31CBBD3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05E701C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01FFAF94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8FF663B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0901B863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20B5501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7C8D331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E5AD1BF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D2D6926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227ABB3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6F2C426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1A5BC2A5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D46E971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476620D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C9C69EF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798CE2A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1C2A0105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1275D58A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D8DD5DD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5526B1B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5E3D342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02C6CC3" w14:textId="73B9084B" w:rsidR="00D15127" w:rsidRDefault="00432792" w:rsidP="00296C23">
      <w:pPr>
        <w:tabs>
          <w:tab w:val="left" w:pos="3119"/>
        </w:tabs>
        <w:ind w:right="-1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ED408A" wp14:editId="1A98D1E5">
                <wp:simplePos x="0" y="0"/>
                <wp:positionH relativeFrom="column">
                  <wp:posOffset>545465</wp:posOffset>
                </wp:positionH>
                <wp:positionV relativeFrom="paragraph">
                  <wp:posOffset>121920</wp:posOffset>
                </wp:positionV>
                <wp:extent cx="6696075" cy="9120505"/>
                <wp:effectExtent l="2540" t="0" r="0" b="0"/>
                <wp:wrapNone/>
                <wp:docPr id="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12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3BAEB" w14:textId="77777777" w:rsidR="00477B70" w:rsidRDefault="00477B70" w:rsidP="00D15127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DOPORUČUJEME</w:t>
                            </w:r>
                            <w:r w:rsidRPr="00ED388C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-</w:t>
                            </w:r>
                            <w:r w:rsidRPr="00ED388C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RECOMMEND - WIR EMPFEHLEN - </w:t>
                            </w:r>
                          </w:p>
                          <w:p w14:paraId="09F81D49" w14:textId="2671BFF4" w:rsidR="00856B35" w:rsidRDefault="00477B70" w:rsidP="00856B35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 w:rsidRPr="00A70E83">
                              <w:rPr>
                                <w:rFonts w:ascii="Book Antiqua" w:hAnsi="Book Antiqua"/>
                                <w:b/>
                                <w:color w:val="00454C"/>
                                <w:sz w:val="10"/>
                                <w:szCs w:val="10"/>
                              </w:rPr>
                              <w:br/>
                            </w:r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 xml:space="preserve">Hovězí </w:t>
                            </w:r>
                            <w:proofErr w:type="spellStart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Angusburger</w:t>
                            </w:r>
                            <w:proofErr w:type="spellEnd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 xml:space="preserve"> s farmářskými hranolky a tatarskou omáčkou </w:t>
                            </w:r>
                            <w:r w:rsidR="00856B35">
                              <w:br/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Beef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Angus</w:t>
                            </w:r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burger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with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farm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fries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and tartar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sauce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 xml:space="preserve">                                                                                       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Beef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Angusb</w:t>
                            </w:r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urger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mit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Farm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Fries</w:t>
                            </w:r>
                            <w:proofErr w:type="spellEnd"/>
                            <w:r w:rsidR="0093035A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>und</w:t>
                            </w:r>
                            <w:proofErr w:type="spellEnd"/>
                            <w:r w:rsidR="00856B35" w:rsidRPr="00D401F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r w:rsidR="00856B35" w:rsidRPr="00E12F53">
                              <w:rPr>
                                <w:rFonts w:ascii="Ebrima" w:hAnsi="Ebrima"/>
                                <w:color w:val="565655"/>
                              </w:rPr>
                              <w:t>Tartare-</w:t>
                            </w:r>
                            <w:proofErr w:type="spellStart"/>
                            <w:r w:rsidR="00856B35" w:rsidRPr="00E12F53">
                              <w:rPr>
                                <w:rFonts w:ascii="Ebrima" w:hAnsi="Ebrima"/>
                                <w:color w:val="565655"/>
                              </w:rPr>
                              <w:t>Sauce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A86BF5">
                              <w:rPr>
                                <w:rFonts w:ascii="Ebrima" w:hAnsi="Ebrima"/>
                                <w:color w:val="575756"/>
                              </w:rPr>
                              <w:t xml:space="preserve">             </w:t>
                            </w:r>
                            <w:r w:rsidR="00856B35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355,-</w:t>
                            </w:r>
                          </w:p>
                          <w:p w14:paraId="66967D38" w14:textId="35E421A8" w:rsidR="00477B70" w:rsidRDefault="00856B35" w:rsidP="00C25B1A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64EC1DC" w14:textId="77777777" w:rsidR="00477B70" w:rsidRDefault="00477B70" w:rsidP="00BA61FA">
                            <w:pPr>
                              <w:jc w:val="center"/>
                            </w:pP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HOVĚZÍ STEAKY – BEEF STEAKS – RINDERSTEAKS</w:t>
                            </w:r>
                          </w:p>
                          <w:p w14:paraId="066FD9B6" w14:textId="77B14C70" w:rsidR="00477B70" w:rsidRPr="00EF2AC3" w:rsidRDefault="00477B70" w:rsidP="00EF2AC3">
                            <w:pPr>
                              <w:pStyle w:val="Bezmezer"/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Rumpsteak</w:t>
                            </w:r>
                            <w:proofErr w:type="spellEnd"/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200g</w:t>
                            </w:r>
                            <w:proofErr w:type="gramEnd"/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31</w:t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5</w:t>
                            </w:r>
                            <w:r w:rsidRPr="00291E5D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,-</w:t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br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  <w:t>300g</w:t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40</w:t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5</w:t>
                            </w:r>
                            <w:r w:rsidRPr="00291E5D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,-</w:t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br/>
                            </w:r>
                            <w:r w:rsidRPr="00EF2AC3">
                              <w:rPr>
                                <w:rFonts w:ascii="Ebrima" w:hAnsi="Ebrima"/>
                                <w:b/>
                                <w:color w:val="00454B"/>
                              </w:rPr>
                              <w:br/>
                            </w:r>
                            <w:proofErr w:type="spellStart"/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Beefsteak</w:t>
                            </w:r>
                            <w:proofErr w:type="spellEnd"/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  <w:t>200g</w:t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49</w:t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5</w:t>
                            </w:r>
                            <w:r w:rsidRPr="00291E5D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,-</w:t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br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  <w:t>300g</w:t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Pr="00EF2AC3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ab/>
                            </w:r>
                            <w:r w:rsidR="00856B35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5</w:t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95</w:t>
                            </w:r>
                            <w:r w:rsidRPr="00291E5D">
                              <w:rPr>
                                <w:rFonts w:ascii="Ebrima" w:hAnsi="Ebrim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0BFFC4DB" w14:textId="77777777" w:rsidR="00477B70" w:rsidRDefault="00477B70" w:rsidP="00EF2AC3">
                            <w:pPr>
                              <w:pStyle w:val="Bezmezer"/>
                            </w:pPr>
                          </w:p>
                          <w:p w14:paraId="6E2FBFB3" w14:textId="77777777" w:rsidR="00477B70" w:rsidRPr="00AE5AC2" w:rsidRDefault="00477B70" w:rsidP="004E6199">
                            <w:pPr>
                              <w:jc w:val="center"/>
                            </w:pP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OMÁČKY KE STEAKŮM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–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STEAK SAUCE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–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STEAKSAUCEN</w:t>
                            </w:r>
                          </w:p>
                          <w:p w14:paraId="38DA346F" w14:textId="7012881F" w:rsidR="00477B70" w:rsidRDefault="00477B70" w:rsidP="00C25B1A">
                            <w:pPr>
                              <w:pStyle w:val="TableParagraph"/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 w:rsidRPr="00A70E83">
                              <w:rPr>
                                <w:rFonts w:ascii="Book Antiqua" w:hAnsi="Book Antiqua"/>
                                <w:b/>
                                <w:color w:val="00454C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Tmavá houbová omáčka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Dark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mushroom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sauce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Dunkle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Pilzsauce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  <w:r w:rsidRPr="00E228AA">
                              <w:rPr>
                                <w:color w:val="00454C"/>
                              </w:rPr>
                              <w:br/>
                            </w:r>
                            <w:r w:rsidRPr="004E6199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Omáčka se zeleným pepřem</w:t>
                            </w:r>
                            <w:r w:rsidRPr="00E228AA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565655"/>
                              </w:rPr>
                              <w:t xml:space="preserve">Green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pepper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sauce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Sauce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grünem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Pfeffer</w:t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  <w:r w:rsidRPr="004E6199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 xml:space="preserve">Omáčka </w:t>
                            </w:r>
                            <w:proofErr w:type="spellStart"/>
                            <w:r w:rsidRPr="004E6199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Demi</w:t>
                            </w:r>
                            <w:proofErr w:type="spellEnd"/>
                            <w:r w:rsidRPr="004E6199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-Glace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Demi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-Glace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sauce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Demi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>-Glace-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Sauce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261A4A49" w14:textId="77777777" w:rsidR="00477B70" w:rsidRDefault="00477B70" w:rsidP="00C25B1A">
                            <w:pPr>
                              <w:pStyle w:val="TableParagraph"/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59A0A2B1" w14:textId="77777777" w:rsidR="00477B70" w:rsidRPr="00AE5AC2" w:rsidRDefault="00477B70" w:rsidP="00C25B1A">
                            <w:pPr>
                              <w:jc w:val="center"/>
                            </w:pPr>
                            <w:r w:rsidRPr="00A1725B">
                              <w:rPr>
                                <w:rFonts w:ascii="Myriad Pro" w:hAnsi="Myriad Pro"/>
                                <w:b/>
                                <w:color w:val="5C1B1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VHODNÉ PŘÍLOHY KE STEAKŮM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–</w:t>
                            </w:r>
                            <w:r w:rsidRPr="002E6EFA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STEAK BEILAGEN</w:t>
                            </w:r>
                          </w:p>
                          <w:p w14:paraId="028E47C8" w14:textId="11FD0214" w:rsidR="00477B70" w:rsidRDefault="00477B70" w:rsidP="00C25B1A">
                            <w:pPr>
                              <w:pStyle w:val="TableParagraph"/>
                              <w:rPr>
                                <w:color w:val="575756"/>
                              </w:rPr>
                            </w:pPr>
                            <w:r w:rsidRPr="00A70E83">
                              <w:rPr>
                                <w:rFonts w:ascii="Book Antiqua" w:hAnsi="Book Antiqua"/>
                                <w:b/>
                                <w:color w:val="00454C"/>
                                <w:sz w:val="10"/>
                                <w:szCs w:val="10"/>
                              </w:rPr>
                              <w:br/>
                            </w:r>
                            <w:r w:rsidRPr="00C25B1A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Steakové hranolky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Pr="00C25B1A">
                              <w:rPr>
                                <w:color w:val="575756"/>
                              </w:rPr>
                              <w:t xml:space="preserve">Steak </w:t>
                            </w:r>
                            <w:proofErr w:type="spellStart"/>
                            <w:r w:rsidRPr="00C25B1A">
                              <w:rPr>
                                <w:color w:val="575756"/>
                              </w:rPr>
                              <w:t>fries</w:t>
                            </w:r>
                            <w:proofErr w:type="spellEnd"/>
                            <w:r w:rsidRPr="00C25B1A">
                              <w:rPr>
                                <w:color w:val="575756"/>
                              </w:rPr>
                              <w:t xml:space="preserve"> / Steak-</w:t>
                            </w:r>
                            <w:proofErr w:type="spellStart"/>
                            <w:r w:rsidRPr="00C25B1A">
                              <w:rPr>
                                <w:color w:val="575756"/>
                              </w:rPr>
                              <w:t>Pommes</w:t>
                            </w:r>
                            <w:proofErr w:type="spellEnd"/>
                            <w:r w:rsidRPr="00C25B1A">
                              <w:rPr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Pr="00C25B1A">
                              <w:rPr>
                                <w:color w:val="575756"/>
                              </w:rPr>
                              <w:t>Frites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856B3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60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27647137" w14:textId="2D71FACC" w:rsidR="00477B70" w:rsidRDefault="00477B70" w:rsidP="00C25B1A">
                            <w:pPr>
                              <w:pStyle w:val="TableParagraph"/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 w:rsidRPr="00A1725B">
                              <w:rPr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Pr="00C25B1A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Hranolky</w:t>
                            </w:r>
                            <w:r w:rsidRPr="00E228AA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French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fries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Pommes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Frites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856B3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60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  <w:r w:rsidRPr="00A1725B">
                              <w:rPr>
                                <w:color w:val="575756"/>
                                <w:sz w:val="24"/>
                                <w:szCs w:val="24"/>
                              </w:rPr>
                              <w:br/>
                            </w:r>
                            <w:r w:rsidRPr="00C25B1A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Krokety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Potato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croquettes</w:t>
                            </w:r>
                            <w:proofErr w:type="spellEnd"/>
                            <w:r>
                              <w:rPr>
                                <w:color w:val="565655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565655"/>
                              </w:rPr>
                              <w:t>Kroketten</w:t>
                            </w:r>
                            <w:proofErr w:type="spellEnd"/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</w:t>
                            </w:r>
                            <w:r w:rsidR="00856B3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53580F3E" w14:textId="0B88883B" w:rsidR="00477B70" w:rsidRDefault="00477B70" w:rsidP="00C25B1A">
                            <w:pPr>
                              <w:pStyle w:val="TableParagraph"/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 w:rsidRPr="00A1725B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Pr="00C25B1A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 xml:space="preserve">Restované </w:t>
                            </w:r>
                            <w:proofErr w:type="spellStart"/>
                            <w:r w:rsidRPr="00C25B1A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grenaille</w:t>
                            </w:r>
                            <w:proofErr w:type="spellEnd"/>
                            <w:r w:rsidR="00A86BF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 xml:space="preserve"> (celé brambory ve slupce)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</w:rPr>
                              <w:t>Roasted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</w:rPr>
                              <w:t xml:space="preserve">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</w:rPr>
                              <w:t>Grenaille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</w:rPr>
                              <w:t xml:space="preserve"> (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</w:rPr>
                              <w:t>whole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</w:rPr>
                              <w:t xml:space="preserve">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</w:rPr>
                              <w:t>potatoes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</w:rPr>
                              <w:t xml:space="preserve"> in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</w:rPr>
                              <w:t>the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</w:rPr>
                              <w:t xml:space="preserve"> </w:t>
                            </w:r>
                            <w:proofErr w:type="gramStart"/>
                            <w:r w:rsidR="00E243DE" w:rsidRPr="00E243DE">
                              <w:rPr>
                                <w:color w:val="404040"/>
                              </w:rPr>
                              <w:t>skin)</w:t>
                            </w:r>
                            <w:r w:rsidR="00E243DE">
                              <w:rPr>
                                <w:color w:val="404040"/>
                              </w:rPr>
                              <w:t xml:space="preserve">   </w:t>
                            </w:r>
                            <w:proofErr w:type="gramEnd"/>
                            <w:r w:rsidR="00E243DE">
                              <w:rPr>
                                <w:color w:val="404040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="00856B35" w:rsidRPr="00B75F90">
                              <w:rPr>
                                <w:color w:val="404040"/>
                              </w:rPr>
                              <w:t xml:space="preserve">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>Geröstete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 xml:space="preserve">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>Grenaille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 xml:space="preserve"> (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>ganze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 xml:space="preserve">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>Kartoffeln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 xml:space="preserve"> in der </w:t>
                            </w:r>
                            <w:proofErr w:type="spellStart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>Schale</w:t>
                            </w:r>
                            <w:proofErr w:type="spellEnd"/>
                            <w:r w:rsidR="00E243DE" w:rsidRPr="00E243DE">
                              <w:rPr>
                                <w:color w:val="404040"/>
                                <w:u w:color="00454C"/>
                              </w:rPr>
                              <w:t>)</w:t>
                            </w:r>
                            <w:r w:rsidR="00856B35" w:rsidRPr="00B75F90">
                              <w:rPr>
                                <w:color w:val="404040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E243DE">
                              <w:rPr>
                                <w:color w:val="575756"/>
                              </w:rPr>
                              <w:tab/>
                            </w:r>
                            <w:r w:rsidR="00E243DE">
                              <w:rPr>
                                <w:color w:val="575756"/>
                              </w:rPr>
                              <w:tab/>
                            </w:r>
                            <w:r w:rsidR="00856B35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AE5AC2"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44D9A35" w14:textId="77777777" w:rsidR="00477B70" w:rsidRDefault="00477B70" w:rsidP="00D15127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6021D78A" w14:textId="77777777" w:rsidR="00477B70" w:rsidRDefault="00477B70" w:rsidP="00D15127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0D56C5BE" w14:textId="77777777" w:rsidR="00477B70" w:rsidRDefault="00477B70" w:rsidP="00D15127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54ECC01F" w14:textId="77777777" w:rsidR="00477B70" w:rsidRDefault="00477B70" w:rsidP="00D15127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199344A6" w14:textId="77777777" w:rsidR="00477B70" w:rsidRPr="007F537D" w:rsidRDefault="00477B70" w:rsidP="00D15127"/>
                          <w:p w14:paraId="41BD508C" w14:textId="77777777" w:rsidR="00477B70" w:rsidRDefault="00477B70" w:rsidP="00D15127">
                            <w:pPr>
                              <w:ind w:right="-327"/>
                            </w:pP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</w:p>
                          <w:p w14:paraId="16C7E633" w14:textId="77777777" w:rsidR="00477B70" w:rsidRDefault="00477B70" w:rsidP="00D15127">
                            <w:pPr>
                              <w:ind w:right="-327"/>
                            </w:pPr>
                          </w:p>
                          <w:p w14:paraId="0DD6F61E" w14:textId="77777777" w:rsidR="00477B70" w:rsidRPr="00DF369F" w:rsidRDefault="00477B70" w:rsidP="00D15127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0AAC8A3C" w14:textId="77777777" w:rsidR="00477B70" w:rsidRPr="00DF369F" w:rsidRDefault="00477B70" w:rsidP="00D15127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183FCF28" w14:textId="77777777" w:rsidR="00477B70" w:rsidRPr="00DF369F" w:rsidRDefault="00477B70" w:rsidP="00D15127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62FADD36" w14:textId="77777777" w:rsidR="00477B70" w:rsidRPr="00DF369F" w:rsidRDefault="00477B70" w:rsidP="00D15127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4D055CD9" w14:textId="77777777" w:rsidR="00477B70" w:rsidRPr="00DF369F" w:rsidRDefault="00477B70" w:rsidP="00D15127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61C7D0D0" w14:textId="77777777" w:rsidR="00477B70" w:rsidRPr="007239D0" w:rsidRDefault="00477B70" w:rsidP="00D15127">
                            <w:pPr>
                              <w:ind w:right="-113"/>
                              <w:rPr>
                                <w:b/>
                                <w:color w:val="820000"/>
                              </w:rPr>
                            </w:pPr>
                          </w:p>
                          <w:p w14:paraId="49A2AF8D" w14:textId="77777777" w:rsidR="00477B70" w:rsidRPr="00363CD9" w:rsidRDefault="00477B70" w:rsidP="00D15127">
                            <w:pPr>
                              <w:ind w:right="-11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408A" id="Text Box 56" o:spid="_x0000_s1028" type="#_x0000_t202" style="position:absolute;margin-left:42.95pt;margin-top:9.6pt;width:527.25pt;height:71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" filled="f" stroked="f">
                <v:textbox>
                  <w:txbxContent>
                    <w:p w14:paraId="0733BAEB" w14:textId="77777777" w:rsidR="00477B70" w:rsidRDefault="00477B70" w:rsidP="00D15127">
                      <w:pPr>
                        <w:jc w:val="center"/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DOPORUČUJEME</w:t>
                      </w:r>
                      <w:r w:rsidRPr="00ED388C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-</w:t>
                      </w:r>
                      <w:r w:rsidRPr="00ED388C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WE</w:t>
                      </w:r>
                      <w:proofErr w:type="gramEnd"/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RECOMMEND - WIR EMPFEHLEN - </w:t>
                      </w:r>
                    </w:p>
                    <w:p w14:paraId="09F81D49" w14:textId="2671BFF4" w:rsidR="00856B35" w:rsidRDefault="00477B70" w:rsidP="00856B35">
                      <w:pPr>
                        <w:spacing w:line="240" w:lineRule="auto"/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r w:rsidRPr="00A70E83">
                        <w:rPr>
                          <w:rFonts w:ascii="Book Antiqua" w:hAnsi="Book Antiqua"/>
                          <w:b/>
                          <w:color w:val="00454C"/>
                          <w:sz w:val="10"/>
                          <w:szCs w:val="10"/>
                        </w:rPr>
                        <w:br/>
                      </w:r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 xml:space="preserve">Hovězí </w:t>
                      </w:r>
                      <w:proofErr w:type="spellStart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Angusburger</w:t>
                      </w:r>
                      <w:proofErr w:type="spellEnd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 xml:space="preserve"> s farmářskými hranolky a tatarskou omáčkou </w:t>
                      </w:r>
                      <w:r w:rsidR="00856B35">
                        <w:br/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Beef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65655"/>
                        </w:rPr>
                        <w:t>Angus</w:t>
                      </w:r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burger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with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farm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fries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and tartar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sauce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r w:rsidR="00856B35">
                        <w:rPr>
                          <w:rFonts w:ascii="Ebrima" w:hAnsi="Ebrima"/>
                          <w:color w:val="565655"/>
                        </w:rPr>
                        <w:t xml:space="preserve">                                                                                       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Beef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65655"/>
                        </w:rPr>
                        <w:t>Angusb</w:t>
                      </w:r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urger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mit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Farm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Fries</w:t>
                      </w:r>
                      <w:proofErr w:type="spellEnd"/>
                      <w:r w:rsidR="0093035A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>und</w:t>
                      </w:r>
                      <w:proofErr w:type="spellEnd"/>
                      <w:r w:rsidR="00856B35" w:rsidRPr="00D401F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r w:rsidR="00856B35" w:rsidRPr="00E12F53">
                        <w:rPr>
                          <w:rFonts w:ascii="Ebrima" w:hAnsi="Ebrima"/>
                          <w:color w:val="565655"/>
                        </w:rPr>
                        <w:t>Tartare-</w:t>
                      </w:r>
                      <w:proofErr w:type="spellStart"/>
                      <w:r w:rsidR="00856B35" w:rsidRPr="00E12F53">
                        <w:rPr>
                          <w:rFonts w:ascii="Ebrima" w:hAnsi="Ebrima"/>
                          <w:color w:val="565655"/>
                        </w:rPr>
                        <w:t>Sauce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856B35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856B35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856B35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A86BF5">
                        <w:rPr>
                          <w:rFonts w:ascii="Ebrima" w:hAnsi="Ebrima"/>
                          <w:color w:val="575756"/>
                        </w:rPr>
                        <w:t xml:space="preserve">             </w:t>
                      </w:r>
                      <w:r w:rsidR="00856B35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355,-</w:t>
                      </w:r>
                    </w:p>
                    <w:p w14:paraId="66967D38" w14:textId="35E421A8" w:rsidR="00477B70" w:rsidRDefault="00856B35" w:rsidP="00C25B1A">
                      <w:pPr>
                        <w:spacing w:line="240" w:lineRule="auto"/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</w:p>
                    <w:p w14:paraId="364EC1DC" w14:textId="77777777" w:rsidR="00477B70" w:rsidRDefault="00477B70" w:rsidP="00BA61FA">
                      <w:pPr>
                        <w:jc w:val="center"/>
                      </w:pP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HOVĚZÍ STEAKY – BEEF STEAKS – RINDERSTEAKS</w:t>
                      </w:r>
                    </w:p>
                    <w:p w14:paraId="066FD9B6" w14:textId="77B14C70" w:rsidR="00477B70" w:rsidRPr="00EF2AC3" w:rsidRDefault="00477B70" w:rsidP="00EF2AC3">
                      <w:pPr>
                        <w:pStyle w:val="Bezmezer"/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</w:pPr>
                      <w:proofErr w:type="spellStart"/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Rumpsteak</w:t>
                      </w:r>
                      <w:proofErr w:type="spellEnd"/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200g</w:t>
                      </w:r>
                      <w:proofErr w:type="gramEnd"/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="00856B35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31</w:t>
                      </w:r>
                      <w:r w:rsidR="00511502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5</w:t>
                      </w:r>
                      <w:r w:rsidRPr="00291E5D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,-</w:t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br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  <w:t>300g</w:t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="00856B35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40</w:t>
                      </w:r>
                      <w:r w:rsidR="00511502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5</w:t>
                      </w:r>
                      <w:r w:rsidRPr="00291E5D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,-</w:t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br/>
                      </w:r>
                      <w:r w:rsidRPr="00EF2AC3">
                        <w:rPr>
                          <w:rFonts w:ascii="Ebrima" w:hAnsi="Ebrima"/>
                          <w:b/>
                          <w:color w:val="00454B"/>
                        </w:rPr>
                        <w:br/>
                      </w:r>
                      <w:proofErr w:type="spellStart"/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Beefsteak</w:t>
                      </w:r>
                      <w:proofErr w:type="spellEnd"/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  <w:t>200g</w:t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="00856B35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49</w:t>
                      </w:r>
                      <w:r w:rsidR="00511502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5</w:t>
                      </w:r>
                      <w:r w:rsidRPr="00291E5D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,-</w:t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br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  <w:t>300g</w:t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Pr="00EF2AC3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ab/>
                      </w:r>
                      <w:r w:rsidR="00856B35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5</w:t>
                      </w:r>
                      <w:r w:rsidR="00511502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95</w:t>
                      </w:r>
                      <w:r w:rsidRPr="00291E5D">
                        <w:rPr>
                          <w:rFonts w:ascii="Ebrima" w:hAnsi="Ebrima"/>
                          <w:b/>
                          <w:color w:val="00454B"/>
                          <w:sz w:val="24"/>
                          <w:szCs w:val="24"/>
                        </w:rPr>
                        <w:t>,-</w:t>
                      </w:r>
                    </w:p>
                    <w:p w14:paraId="0BFFC4DB" w14:textId="77777777" w:rsidR="00477B70" w:rsidRDefault="00477B70" w:rsidP="00EF2AC3">
                      <w:pPr>
                        <w:pStyle w:val="Bezmezer"/>
                      </w:pPr>
                    </w:p>
                    <w:p w14:paraId="6E2FBFB3" w14:textId="77777777" w:rsidR="00477B70" w:rsidRPr="00AE5AC2" w:rsidRDefault="00477B70" w:rsidP="004E6199">
                      <w:pPr>
                        <w:jc w:val="center"/>
                      </w:pP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OMÁČKY KE STEAKŮM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–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STEAK SAUCE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–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STEAKSAUCEN</w:t>
                      </w:r>
                    </w:p>
                    <w:p w14:paraId="38DA346F" w14:textId="7012881F" w:rsidR="00477B70" w:rsidRDefault="00477B70" w:rsidP="00C25B1A">
                      <w:pPr>
                        <w:pStyle w:val="TableParagraph"/>
                        <w:rPr>
                          <w:b/>
                          <w:color w:val="00454C"/>
                          <w:sz w:val="24"/>
                          <w:szCs w:val="24"/>
                        </w:rPr>
                      </w:pPr>
                      <w:r w:rsidRPr="00A70E83">
                        <w:rPr>
                          <w:rFonts w:ascii="Book Antiqua" w:hAnsi="Book Antiqua"/>
                          <w:b/>
                          <w:color w:val="00454C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Tmavá houbová omáčka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color w:val="565655"/>
                        </w:rPr>
                        <w:t>Dark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mushroom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sauce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/ </w:t>
                      </w:r>
                      <w:proofErr w:type="spellStart"/>
                      <w:r>
                        <w:rPr>
                          <w:color w:val="565655"/>
                        </w:rPr>
                        <w:t>Dunkle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Pilzsauce</w:t>
                      </w:r>
                      <w:proofErr w:type="spellEnd"/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65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  <w:r w:rsidRPr="00E228AA">
                        <w:rPr>
                          <w:color w:val="00454C"/>
                        </w:rPr>
                        <w:br/>
                      </w:r>
                      <w:r w:rsidRPr="004E6199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Omáčka se zeleným pepřem</w:t>
                      </w:r>
                      <w:r w:rsidRPr="00E228AA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color w:val="565655"/>
                        </w:rPr>
                        <w:t xml:space="preserve">Green </w:t>
                      </w:r>
                      <w:proofErr w:type="spellStart"/>
                      <w:r>
                        <w:rPr>
                          <w:color w:val="565655"/>
                        </w:rPr>
                        <w:t>pepper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sauce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/ </w:t>
                      </w:r>
                      <w:proofErr w:type="spellStart"/>
                      <w:r>
                        <w:rPr>
                          <w:color w:val="565655"/>
                        </w:rPr>
                        <w:t>Sauce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mit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grünem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Pfeffer</w:t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65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  <w:r>
                        <w:rPr>
                          <w:color w:val="575756"/>
                        </w:rPr>
                        <w:br/>
                      </w:r>
                      <w:r w:rsidRPr="004E6199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 xml:space="preserve">Omáčka </w:t>
                      </w:r>
                      <w:proofErr w:type="spellStart"/>
                      <w:r w:rsidRPr="004E6199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Demi</w:t>
                      </w:r>
                      <w:proofErr w:type="spellEnd"/>
                      <w:r w:rsidRPr="004E6199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-Glace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color w:val="565655"/>
                        </w:rPr>
                        <w:t>Demi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-Glace </w:t>
                      </w:r>
                      <w:proofErr w:type="spellStart"/>
                      <w:r>
                        <w:rPr>
                          <w:color w:val="565655"/>
                        </w:rPr>
                        <w:t>sauce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/ </w:t>
                      </w:r>
                      <w:proofErr w:type="spellStart"/>
                      <w:r>
                        <w:rPr>
                          <w:color w:val="565655"/>
                        </w:rPr>
                        <w:t>Demi</w:t>
                      </w:r>
                      <w:proofErr w:type="spellEnd"/>
                      <w:r>
                        <w:rPr>
                          <w:color w:val="565655"/>
                        </w:rPr>
                        <w:t>-Glace-</w:t>
                      </w:r>
                      <w:proofErr w:type="spellStart"/>
                      <w:r>
                        <w:rPr>
                          <w:color w:val="565655"/>
                        </w:rPr>
                        <w:t>Sauce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65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261A4A49" w14:textId="77777777" w:rsidR="00477B70" w:rsidRDefault="00477B70" w:rsidP="00C25B1A">
                      <w:pPr>
                        <w:pStyle w:val="TableParagraph"/>
                        <w:rPr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59A0A2B1" w14:textId="77777777" w:rsidR="00477B70" w:rsidRPr="00AE5AC2" w:rsidRDefault="00477B70" w:rsidP="00C25B1A">
                      <w:pPr>
                        <w:jc w:val="center"/>
                      </w:pPr>
                      <w:r w:rsidRPr="00A1725B">
                        <w:rPr>
                          <w:rFonts w:ascii="Myriad Pro" w:hAnsi="Myriad Pro"/>
                          <w:b/>
                          <w:color w:val="5C1B1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VHODNÉ PŘÍLOHY KE STEAKŮM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–</w:t>
                      </w:r>
                      <w:r w:rsidRPr="002E6EFA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STEAK BEILAGEN</w:t>
                      </w:r>
                    </w:p>
                    <w:p w14:paraId="028E47C8" w14:textId="11FD0214" w:rsidR="00477B70" w:rsidRDefault="00477B70" w:rsidP="00C25B1A">
                      <w:pPr>
                        <w:pStyle w:val="TableParagraph"/>
                        <w:rPr>
                          <w:color w:val="575756"/>
                        </w:rPr>
                      </w:pPr>
                      <w:r w:rsidRPr="00A70E83">
                        <w:rPr>
                          <w:rFonts w:ascii="Book Antiqua" w:hAnsi="Book Antiqua"/>
                          <w:b/>
                          <w:color w:val="00454C"/>
                          <w:sz w:val="10"/>
                          <w:szCs w:val="10"/>
                        </w:rPr>
                        <w:br/>
                      </w:r>
                      <w:r w:rsidRPr="00C25B1A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>Steakové hranolky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 w:rsidRPr="00C25B1A">
                        <w:rPr>
                          <w:color w:val="575756"/>
                        </w:rPr>
                        <w:t xml:space="preserve">Steak </w:t>
                      </w:r>
                      <w:proofErr w:type="spellStart"/>
                      <w:r w:rsidRPr="00C25B1A">
                        <w:rPr>
                          <w:color w:val="575756"/>
                        </w:rPr>
                        <w:t>fries</w:t>
                      </w:r>
                      <w:proofErr w:type="spellEnd"/>
                      <w:r w:rsidRPr="00C25B1A">
                        <w:rPr>
                          <w:color w:val="575756"/>
                        </w:rPr>
                        <w:t xml:space="preserve"> / Steak-</w:t>
                      </w:r>
                      <w:proofErr w:type="spellStart"/>
                      <w:r w:rsidRPr="00C25B1A">
                        <w:rPr>
                          <w:color w:val="575756"/>
                        </w:rPr>
                        <w:t>Pommes</w:t>
                      </w:r>
                      <w:proofErr w:type="spellEnd"/>
                      <w:r w:rsidRPr="00C25B1A">
                        <w:rPr>
                          <w:color w:val="575756"/>
                        </w:rPr>
                        <w:t xml:space="preserve"> </w:t>
                      </w:r>
                      <w:proofErr w:type="spellStart"/>
                      <w:r w:rsidRPr="00C25B1A">
                        <w:rPr>
                          <w:color w:val="575756"/>
                        </w:rPr>
                        <w:t>Frites</w:t>
                      </w:r>
                      <w:proofErr w:type="spellEnd"/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856B35">
                        <w:rPr>
                          <w:b/>
                          <w:color w:val="00454C"/>
                          <w:sz w:val="24"/>
                          <w:szCs w:val="24"/>
                        </w:rPr>
                        <w:t>60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27647137" w14:textId="2D71FACC" w:rsidR="00477B70" w:rsidRDefault="00477B70" w:rsidP="00C25B1A">
                      <w:pPr>
                        <w:pStyle w:val="TableParagraph"/>
                        <w:rPr>
                          <w:b/>
                          <w:color w:val="00454C"/>
                          <w:sz w:val="24"/>
                          <w:szCs w:val="24"/>
                        </w:rPr>
                      </w:pPr>
                      <w:r w:rsidRPr="00A1725B">
                        <w:rPr>
                          <w:color w:val="00454C"/>
                          <w:sz w:val="24"/>
                          <w:szCs w:val="24"/>
                        </w:rPr>
                        <w:br/>
                      </w:r>
                      <w:r w:rsidRPr="00C25B1A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Hranolky</w:t>
                      </w:r>
                      <w:r w:rsidRPr="00E228AA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color w:val="565655"/>
                        </w:rPr>
                        <w:t>French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fries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/ </w:t>
                      </w:r>
                      <w:proofErr w:type="spellStart"/>
                      <w:r>
                        <w:rPr>
                          <w:color w:val="565655"/>
                        </w:rPr>
                        <w:t>Pommes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Frites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856B35">
                        <w:rPr>
                          <w:b/>
                          <w:color w:val="00454C"/>
                          <w:sz w:val="24"/>
                          <w:szCs w:val="24"/>
                        </w:rPr>
                        <w:t>60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  <w:r w:rsidRPr="00A1725B">
                        <w:rPr>
                          <w:color w:val="575756"/>
                          <w:sz w:val="24"/>
                          <w:szCs w:val="24"/>
                        </w:rPr>
                        <w:br/>
                      </w:r>
                      <w:r w:rsidRPr="00C25B1A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Krokety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color w:val="565655"/>
                        </w:rPr>
                        <w:t>Potato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65655"/>
                        </w:rPr>
                        <w:t>croquettes</w:t>
                      </w:r>
                      <w:proofErr w:type="spellEnd"/>
                      <w:r>
                        <w:rPr>
                          <w:color w:val="565655"/>
                        </w:rPr>
                        <w:t xml:space="preserve"> / </w:t>
                      </w:r>
                      <w:proofErr w:type="spellStart"/>
                      <w:r>
                        <w:rPr>
                          <w:color w:val="565655"/>
                        </w:rPr>
                        <w:t>Kroketten</w:t>
                      </w:r>
                      <w:proofErr w:type="spellEnd"/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511502">
                        <w:rPr>
                          <w:b/>
                          <w:color w:val="00454C"/>
                          <w:sz w:val="24"/>
                          <w:szCs w:val="24"/>
                        </w:rPr>
                        <w:t>6</w:t>
                      </w:r>
                      <w:r w:rsidR="00856B35"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53580F3E" w14:textId="0B88883B" w:rsidR="00477B70" w:rsidRDefault="00477B70" w:rsidP="00C25B1A">
                      <w:pPr>
                        <w:pStyle w:val="TableParagraph"/>
                        <w:rPr>
                          <w:b/>
                          <w:color w:val="00454C"/>
                          <w:sz w:val="24"/>
                          <w:szCs w:val="24"/>
                        </w:rPr>
                      </w:pPr>
                      <w:r w:rsidRPr="00A1725B">
                        <w:rPr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 w:rsidRPr="00C25B1A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 xml:space="preserve">Restované </w:t>
                      </w:r>
                      <w:proofErr w:type="spellStart"/>
                      <w:r w:rsidRPr="00C25B1A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grenaille</w:t>
                      </w:r>
                      <w:proofErr w:type="spellEnd"/>
                      <w:r w:rsidR="00A86BF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 xml:space="preserve"> (celé brambory ve slupce)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E243DE" w:rsidRPr="00E243DE">
                        <w:rPr>
                          <w:color w:val="404040"/>
                        </w:rPr>
                        <w:t>Roasted</w:t>
                      </w:r>
                      <w:proofErr w:type="spellEnd"/>
                      <w:r w:rsidR="00E243DE" w:rsidRPr="00E243DE">
                        <w:rPr>
                          <w:color w:val="404040"/>
                        </w:rPr>
                        <w:t xml:space="preserve"> </w:t>
                      </w:r>
                      <w:proofErr w:type="spellStart"/>
                      <w:r w:rsidR="00E243DE" w:rsidRPr="00E243DE">
                        <w:rPr>
                          <w:color w:val="404040"/>
                        </w:rPr>
                        <w:t>Grenaille</w:t>
                      </w:r>
                      <w:proofErr w:type="spellEnd"/>
                      <w:r w:rsidR="00E243DE" w:rsidRPr="00E243DE">
                        <w:rPr>
                          <w:color w:val="404040"/>
                        </w:rPr>
                        <w:t xml:space="preserve"> (</w:t>
                      </w:r>
                      <w:proofErr w:type="spellStart"/>
                      <w:r w:rsidR="00E243DE" w:rsidRPr="00E243DE">
                        <w:rPr>
                          <w:color w:val="404040"/>
                        </w:rPr>
                        <w:t>whole</w:t>
                      </w:r>
                      <w:proofErr w:type="spellEnd"/>
                      <w:r w:rsidR="00E243DE" w:rsidRPr="00E243DE">
                        <w:rPr>
                          <w:color w:val="404040"/>
                        </w:rPr>
                        <w:t xml:space="preserve"> </w:t>
                      </w:r>
                      <w:proofErr w:type="spellStart"/>
                      <w:r w:rsidR="00E243DE" w:rsidRPr="00E243DE">
                        <w:rPr>
                          <w:color w:val="404040"/>
                        </w:rPr>
                        <w:t>potatoes</w:t>
                      </w:r>
                      <w:proofErr w:type="spellEnd"/>
                      <w:r w:rsidR="00E243DE" w:rsidRPr="00E243DE">
                        <w:rPr>
                          <w:color w:val="404040"/>
                        </w:rPr>
                        <w:t xml:space="preserve"> in </w:t>
                      </w:r>
                      <w:proofErr w:type="spellStart"/>
                      <w:r w:rsidR="00E243DE" w:rsidRPr="00E243DE">
                        <w:rPr>
                          <w:color w:val="404040"/>
                        </w:rPr>
                        <w:t>the</w:t>
                      </w:r>
                      <w:proofErr w:type="spellEnd"/>
                      <w:r w:rsidR="00E243DE" w:rsidRPr="00E243DE">
                        <w:rPr>
                          <w:color w:val="404040"/>
                        </w:rPr>
                        <w:t xml:space="preserve"> </w:t>
                      </w:r>
                      <w:proofErr w:type="gramStart"/>
                      <w:r w:rsidR="00E243DE" w:rsidRPr="00E243DE">
                        <w:rPr>
                          <w:color w:val="404040"/>
                        </w:rPr>
                        <w:t>skin)</w:t>
                      </w:r>
                      <w:r w:rsidR="00E243DE">
                        <w:rPr>
                          <w:color w:val="404040"/>
                        </w:rPr>
                        <w:t xml:space="preserve">   </w:t>
                      </w:r>
                      <w:proofErr w:type="gramEnd"/>
                      <w:r w:rsidR="00E243DE">
                        <w:rPr>
                          <w:color w:val="404040"/>
                        </w:rPr>
                        <w:t xml:space="preserve">                                                                                                    </w:t>
                      </w:r>
                      <w:r w:rsidR="00856B35" w:rsidRPr="00B75F90">
                        <w:rPr>
                          <w:color w:val="404040"/>
                        </w:rPr>
                        <w:t xml:space="preserve"> </w:t>
                      </w:r>
                      <w:proofErr w:type="spellStart"/>
                      <w:r w:rsidR="00E243DE" w:rsidRPr="00E243DE">
                        <w:rPr>
                          <w:color w:val="404040"/>
                          <w:u w:color="00454C"/>
                        </w:rPr>
                        <w:t>Geröstete</w:t>
                      </w:r>
                      <w:proofErr w:type="spellEnd"/>
                      <w:r w:rsidR="00E243DE" w:rsidRPr="00E243DE">
                        <w:rPr>
                          <w:color w:val="404040"/>
                          <w:u w:color="00454C"/>
                        </w:rPr>
                        <w:t xml:space="preserve"> </w:t>
                      </w:r>
                      <w:proofErr w:type="spellStart"/>
                      <w:r w:rsidR="00E243DE" w:rsidRPr="00E243DE">
                        <w:rPr>
                          <w:color w:val="404040"/>
                          <w:u w:color="00454C"/>
                        </w:rPr>
                        <w:t>Grenaille</w:t>
                      </w:r>
                      <w:proofErr w:type="spellEnd"/>
                      <w:r w:rsidR="00E243DE" w:rsidRPr="00E243DE">
                        <w:rPr>
                          <w:color w:val="404040"/>
                          <w:u w:color="00454C"/>
                        </w:rPr>
                        <w:t xml:space="preserve"> (</w:t>
                      </w:r>
                      <w:proofErr w:type="spellStart"/>
                      <w:r w:rsidR="00E243DE" w:rsidRPr="00E243DE">
                        <w:rPr>
                          <w:color w:val="404040"/>
                          <w:u w:color="00454C"/>
                        </w:rPr>
                        <w:t>ganze</w:t>
                      </w:r>
                      <w:proofErr w:type="spellEnd"/>
                      <w:r w:rsidR="00E243DE" w:rsidRPr="00E243DE">
                        <w:rPr>
                          <w:color w:val="404040"/>
                          <w:u w:color="00454C"/>
                        </w:rPr>
                        <w:t xml:space="preserve"> </w:t>
                      </w:r>
                      <w:proofErr w:type="spellStart"/>
                      <w:r w:rsidR="00E243DE" w:rsidRPr="00E243DE">
                        <w:rPr>
                          <w:color w:val="404040"/>
                          <w:u w:color="00454C"/>
                        </w:rPr>
                        <w:t>Kartoffeln</w:t>
                      </w:r>
                      <w:proofErr w:type="spellEnd"/>
                      <w:r w:rsidR="00E243DE" w:rsidRPr="00E243DE">
                        <w:rPr>
                          <w:color w:val="404040"/>
                          <w:u w:color="00454C"/>
                        </w:rPr>
                        <w:t xml:space="preserve"> in der </w:t>
                      </w:r>
                      <w:proofErr w:type="spellStart"/>
                      <w:r w:rsidR="00E243DE" w:rsidRPr="00E243DE">
                        <w:rPr>
                          <w:color w:val="404040"/>
                          <w:u w:color="00454C"/>
                        </w:rPr>
                        <w:t>Schale</w:t>
                      </w:r>
                      <w:proofErr w:type="spellEnd"/>
                      <w:r w:rsidR="00E243DE" w:rsidRPr="00E243DE">
                        <w:rPr>
                          <w:color w:val="404040"/>
                          <w:u w:color="00454C"/>
                        </w:rPr>
                        <w:t>)</w:t>
                      </w:r>
                      <w:r w:rsidR="00856B35" w:rsidRPr="00B75F90">
                        <w:rPr>
                          <w:color w:val="404040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E243DE">
                        <w:rPr>
                          <w:color w:val="575756"/>
                        </w:rPr>
                        <w:tab/>
                      </w:r>
                      <w:r w:rsidR="00E243DE">
                        <w:rPr>
                          <w:color w:val="575756"/>
                        </w:rPr>
                        <w:tab/>
                      </w:r>
                      <w:r w:rsidR="00856B35">
                        <w:rPr>
                          <w:b/>
                          <w:color w:val="00454C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AE5AC2">
                        <w:rPr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</w:p>
                    <w:p w14:paraId="744D9A35" w14:textId="77777777" w:rsidR="00477B70" w:rsidRDefault="00477B70" w:rsidP="00D15127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6021D78A" w14:textId="77777777" w:rsidR="00477B70" w:rsidRDefault="00477B70" w:rsidP="00D15127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0D56C5BE" w14:textId="77777777" w:rsidR="00477B70" w:rsidRDefault="00477B70" w:rsidP="00D15127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54ECC01F" w14:textId="77777777" w:rsidR="00477B70" w:rsidRDefault="00477B70" w:rsidP="00D15127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199344A6" w14:textId="77777777" w:rsidR="00477B70" w:rsidRPr="007F537D" w:rsidRDefault="00477B70" w:rsidP="00D15127"/>
                    <w:p w14:paraId="41BD508C" w14:textId="77777777" w:rsidR="00477B70" w:rsidRDefault="00477B70" w:rsidP="00D15127">
                      <w:pPr>
                        <w:ind w:right="-327"/>
                      </w:pP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</w:p>
                    <w:p w14:paraId="16C7E633" w14:textId="77777777" w:rsidR="00477B70" w:rsidRDefault="00477B70" w:rsidP="00D15127">
                      <w:pPr>
                        <w:ind w:right="-327"/>
                      </w:pPr>
                    </w:p>
                    <w:p w14:paraId="0DD6F61E" w14:textId="77777777" w:rsidR="00477B70" w:rsidRPr="00DF369F" w:rsidRDefault="00477B70" w:rsidP="00D15127">
                      <w:pPr>
                        <w:ind w:right="-113"/>
                        <w:rPr>
                          <w:b/>
                        </w:rPr>
                      </w:pPr>
                    </w:p>
                    <w:p w14:paraId="0AAC8A3C" w14:textId="77777777" w:rsidR="00477B70" w:rsidRPr="00DF369F" w:rsidRDefault="00477B70" w:rsidP="00D15127">
                      <w:pPr>
                        <w:ind w:right="-113"/>
                        <w:rPr>
                          <w:b/>
                        </w:rPr>
                      </w:pPr>
                    </w:p>
                    <w:p w14:paraId="183FCF28" w14:textId="77777777" w:rsidR="00477B70" w:rsidRPr="00DF369F" w:rsidRDefault="00477B70" w:rsidP="00D15127">
                      <w:pPr>
                        <w:ind w:right="-113"/>
                        <w:rPr>
                          <w:b/>
                        </w:rPr>
                      </w:pPr>
                    </w:p>
                    <w:p w14:paraId="62FADD36" w14:textId="77777777" w:rsidR="00477B70" w:rsidRPr="00DF369F" w:rsidRDefault="00477B70" w:rsidP="00D15127">
                      <w:pPr>
                        <w:ind w:right="-113"/>
                        <w:rPr>
                          <w:b/>
                        </w:rPr>
                      </w:pPr>
                    </w:p>
                    <w:p w14:paraId="4D055CD9" w14:textId="77777777" w:rsidR="00477B70" w:rsidRPr="00DF369F" w:rsidRDefault="00477B70" w:rsidP="00D15127">
                      <w:pPr>
                        <w:ind w:right="-113"/>
                        <w:rPr>
                          <w:b/>
                        </w:rPr>
                      </w:pPr>
                    </w:p>
                    <w:p w14:paraId="61C7D0D0" w14:textId="77777777" w:rsidR="00477B70" w:rsidRPr="007239D0" w:rsidRDefault="00477B70" w:rsidP="00D15127">
                      <w:pPr>
                        <w:ind w:right="-113"/>
                        <w:rPr>
                          <w:b/>
                          <w:color w:val="820000"/>
                        </w:rPr>
                      </w:pPr>
                    </w:p>
                    <w:p w14:paraId="49A2AF8D" w14:textId="77777777" w:rsidR="00477B70" w:rsidRPr="00363CD9" w:rsidRDefault="00477B70" w:rsidP="00D15127">
                      <w:pPr>
                        <w:ind w:right="-113"/>
                      </w:pPr>
                    </w:p>
                  </w:txbxContent>
                </v:textbox>
              </v:shape>
            </w:pict>
          </mc:Fallback>
        </mc:AlternateContent>
      </w:r>
    </w:p>
    <w:p w14:paraId="635529E3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534DA61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67AAB12C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1A5BE171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1E47A93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53F4107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6AE8B67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1126AA70" w14:textId="77777777" w:rsidR="00D15127" w:rsidRPr="00EF2AC3" w:rsidRDefault="00D15127" w:rsidP="00EF2AC3">
      <w:pPr>
        <w:pStyle w:val="Bezmezer"/>
        <w:rPr>
          <w:sz w:val="4"/>
          <w:szCs w:val="4"/>
        </w:rPr>
      </w:pPr>
    </w:p>
    <w:p w14:paraId="13655120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0E5E236" w14:textId="77777777" w:rsidR="00EF2AC3" w:rsidRDefault="00EF2AC3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7E24042F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46C185B8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0933CD6C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35C5917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8D28B51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037729A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5A343F0F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2163F65F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12EF5EC6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0413979E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7EAC3906" w14:textId="77777777" w:rsidR="00D15127" w:rsidRDefault="00D15127" w:rsidP="00296C23">
      <w:pPr>
        <w:tabs>
          <w:tab w:val="left" w:pos="3119"/>
        </w:tabs>
        <w:ind w:right="-13"/>
        <w:rPr>
          <w:sz w:val="20"/>
          <w:szCs w:val="20"/>
        </w:rPr>
      </w:pPr>
    </w:p>
    <w:p w14:paraId="301496F6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20F037E8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3A9D7F45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4728588D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71D9F4EF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51965B40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10378BC8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3DFA2FDA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420AA0E0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2CCA93AF" w14:textId="37A9451B" w:rsidR="00D15127" w:rsidRDefault="00432792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D1995E" wp14:editId="4B131F6C">
                <wp:simplePos x="0" y="0"/>
                <wp:positionH relativeFrom="column">
                  <wp:posOffset>-66675</wp:posOffset>
                </wp:positionH>
                <wp:positionV relativeFrom="paragraph">
                  <wp:posOffset>172720</wp:posOffset>
                </wp:positionV>
                <wp:extent cx="6696075" cy="7751445"/>
                <wp:effectExtent l="0" t="2540" r="0" b="0"/>
                <wp:wrapNone/>
                <wp:docPr id="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775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04195" w14:textId="77777777" w:rsidR="00477B70" w:rsidRDefault="00477B70" w:rsidP="0029613C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DEZERTY</w:t>
                            </w:r>
                            <w:r w:rsidRPr="00ED388C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–</w:t>
                            </w:r>
                            <w:r w:rsidRPr="00ED388C"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>DESSERTS</w:t>
                            </w:r>
                          </w:p>
                          <w:p w14:paraId="4200F561" w14:textId="7280197D" w:rsidR="00477B70" w:rsidRDefault="00477B70" w:rsidP="0029613C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Domácí palačinky 2ks s </w:t>
                            </w:r>
                            <w:proofErr w:type="spellStart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jablečno</w:t>
                            </w:r>
                            <w:proofErr w:type="spellEnd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 xml:space="preserve"> hruškovým chutney, citronový </w:t>
                            </w:r>
                            <w:proofErr w:type="spellStart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creme</w:t>
                            </w:r>
                            <w:proofErr w:type="spellEnd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fresh</w:t>
                            </w:r>
                            <w:proofErr w:type="spellEnd"/>
                            <w:r w:rsidR="00856B35">
                              <w:br/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Homemade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pancakes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with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apple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and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pear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chutney, lemon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creme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75756"/>
                              </w:rPr>
                              <w:t>fresh</w:t>
                            </w:r>
                            <w:proofErr w:type="spellEnd"/>
                            <w:r w:rsidR="00856B35" w:rsidRPr="006B0F57">
                              <w:rPr>
                                <w:rFonts w:ascii="Ebrima" w:hAnsi="Ebrima"/>
                                <w:color w:val="575756"/>
                              </w:rPr>
                              <w:br/>
                            </w:r>
                            <w:proofErr w:type="spellStart"/>
                            <w:r w:rsidR="00856B35" w:rsidRPr="00E12F53">
                              <w:rPr>
                                <w:rFonts w:ascii="Ebrima" w:hAnsi="Ebrima"/>
                                <w:color w:val="565655"/>
                              </w:rPr>
                              <w:t>Hausgemachte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Palatschinken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mit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Apfel-Birne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="0093035A">
                              <w:rPr>
                                <w:rFonts w:ascii="Ebrima" w:hAnsi="Ebrima"/>
                                <w:color w:val="565655"/>
                              </w:rPr>
                              <w:t>P</w:t>
                            </w:r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uree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 xml:space="preserve">, </w:t>
                            </w:r>
                            <w:proofErr w:type="spellStart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>Zitronencreme</w:t>
                            </w:r>
                            <w:proofErr w:type="spellEnd"/>
                            <w:r w:rsidR="00856B35">
                              <w:rPr>
                                <w:rFonts w:ascii="Ebrima" w:hAnsi="Ebrima"/>
                                <w:color w:val="565655"/>
                              </w:rPr>
                              <w:tab/>
                            </w:r>
                            <w:r w:rsidR="00511502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="00511502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  <w:t xml:space="preserve">       </w:t>
                            </w:r>
                            <w:r w:rsidR="008E4DBC">
                              <w:rPr>
                                <w:rFonts w:ascii="Ebrima" w:hAnsi="Ebrima"/>
                                <w:color w:val="575756"/>
                              </w:rPr>
                              <w:t xml:space="preserve">  </w:t>
                            </w:r>
                            <w:r w:rsidR="00511502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5,-</w:t>
                            </w:r>
                          </w:p>
                          <w:p w14:paraId="39D2602F" w14:textId="77777777" w:rsidR="00477B70" w:rsidRDefault="00477B70" w:rsidP="0029613C">
                            <w:pPr>
                              <w:spacing w:line="240" w:lineRule="auto"/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r w:rsidRPr="0029613C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Ostatní dezerty dle denní nabídky v našem sladkém koutku</w:t>
                            </w:r>
                            <w:r>
                              <w:br/>
                            </w:r>
                            <w:proofErr w:type="spellStart"/>
                            <w:proofErr w:type="gram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Desserts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-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According</w:t>
                            </w:r>
                            <w:proofErr w:type="spellEnd"/>
                            <w:proofErr w:type="gram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to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the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daily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offer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in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our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Sweet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Corner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75756"/>
                              </w:rPr>
                              <w:br/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Desserts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 xml:space="preserve"> nach </w:t>
                            </w:r>
                            <w:proofErr w:type="spellStart"/>
                            <w:r w:rsidRPr="006B0F57">
                              <w:rPr>
                                <w:rFonts w:ascii="Ebrima" w:hAnsi="Ebrima"/>
                                <w:color w:val="565655"/>
                              </w:rPr>
                              <w:t>Tagesangebot</w:t>
                            </w:r>
                            <w:proofErr w:type="spellEnd"/>
                            <w:r w:rsidRPr="006B0F57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 w:rsidRPr="006B0F57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</w:p>
                          <w:p w14:paraId="56C0ABA9" w14:textId="77777777" w:rsidR="00477B70" w:rsidRDefault="00477B70" w:rsidP="006B0F57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</w:pPr>
                          </w:p>
                          <w:p w14:paraId="000C0113" w14:textId="77777777" w:rsidR="008E4DBC" w:rsidRPr="00430DDA" w:rsidRDefault="008E4DBC" w:rsidP="008E4DBC">
                            <w:pPr>
                              <w:ind w:left="1416"/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5C1B16"/>
                                <w:sz w:val="32"/>
                                <w:szCs w:val="32"/>
                              </w:rPr>
                              <w:t xml:space="preserve">PRODUKTY NAŠÍ FARMY SIMÍNSKÝ MLÝN MARTINICE                                    </w:t>
                            </w:r>
                            <w:r w:rsidRPr="00430DDA">
                              <w:rPr>
                                <w:rFonts w:ascii="Ebrima" w:hAnsi="Ebrima"/>
                                <w:color w:val="000000" w:themeColor="text1"/>
                              </w:rPr>
                              <w:t xml:space="preserve">PRODUCTS </w:t>
                            </w:r>
                            <w:r>
                              <w:rPr>
                                <w:rFonts w:ascii="Ebrima" w:hAnsi="Ebrima"/>
                                <w:color w:val="000000" w:themeColor="text1"/>
                              </w:rPr>
                              <w:t xml:space="preserve">FROM </w:t>
                            </w:r>
                            <w:r w:rsidRPr="00430DDA">
                              <w:rPr>
                                <w:rFonts w:ascii="Ebrima" w:hAnsi="Ebrima"/>
                                <w:color w:val="000000" w:themeColor="text1"/>
                              </w:rPr>
                              <w:t>OUR FARM SIMÍNSKÝ MLYN MARTINIC</w:t>
                            </w:r>
                            <w:r>
                              <w:rPr>
                                <w:rFonts w:ascii="Ebrima" w:hAnsi="Ebrima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color w:val="565655"/>
                                <w:sz w:val="28"/>
                                <w:szCs w:val="28"/>
                              </w:rPr>
                              <w:br/>
                            </w:r>
                            <w:r w:rsidRPr="00430DDA">
                              <w:rPr>
                                <w:rFonts w:ascii="Ebrima" w:hAnsi="Ebrima"/>
                                <w:color w:val="000000" w:themeColor="text1"/>
                              </w:rPr>
                              <w:t>PRODUKTE UNSER FARM SIMÍNSKÝ MLYN MARTINICE</w:t>
                            </w:r>
                          </w:p>
                          <w:p w14:paraId="16748573" w14:textId="77777777" w:rsidR="00477B70" w:rsidRDefault="00477B70" w:rsidP="006B0F57">
                            <w:pPr>
                              <w:jc w:val="center"/>
                              <w:rPr>
                                <w:color w:val="565655"/>
                                <w:sz w:val="28"/>
                                <w:szCs w:val="28"/>
                              </w:rPr>
                            </w:pPr>
                          </w:p>
                          <w:p w14:paraId="51671E95" w14:textId="1F60D8EA" w:rsidR="008E4DBC" w:rsidRPr="00E12F53" w:rsidRDefault="00477B70" w:rsidP="008E4DBC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</w:rPr>
                              <w:t>Krájená klobása z kančího masa, kyselá okurka</w:t>
                            </w:r>
                            <w:r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Sliced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wild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boar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sausage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,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pickled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cucumber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br/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Geschnittene</w:t>
                            </w:r>
                            <w:r w:rsidR="0093035A">
                              <w:rPr>
                                <w:rFonts w:ascii="Ebrima" w:hAnsi="Ebrima"/>
                                <w:color w:val="565655"/>
                              </w:rPr>
                              <w:t>r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Wildschweinwurst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mit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  <w:spacing w:val="54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Essiggurke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65655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8E4DBC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6B0F57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  <w:r w:rsidRPr="00E228AA">
                              <w:rPr>
                                <w:color w:val="00454C"/>
                              </w:rPr>
                              <w:br/>
                            </w:r>
                            <w:r w:rsidR="008E4DB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 xml:space="preserve">Domácí tlačenka </w:t>
                            </w:r>
                            <w:r w:rsidR="008E4DB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  <w:r w:rsidR="008E4DB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  <w:r w:rsidR="008E4DB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  <w:r w:rsidR="008E4DB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</w:r>
                            <w:r w:rsidR="008E4DBC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          </w:t>
                            </w:r>
                            <w:proofErr w:type="spellStart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Homemade</w:t>
                            </w:r>
                            <w:proofErr w:type="spellEnd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brawn</w:t>
                            </w:r>
                            <w:proofErr w:type="spellEnd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proofErr w:type="spellStart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Hausegemachte</w:t>
                            </w:r>
                            <w:r w:rsidR="0093035A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r</w:t>
                            </w:r>
                            <w:proofErr w:type="spellEnd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Presswurst</w:t>
                            </w:r>
                            <w:proofErr w:type="spellEnd"/>
                            <w:r w:rsidR="008E4DBC" w:rsidRPr="00293ECC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       </w:t>
                            </w:r>
                            <w:r w:rsidR="008E4DBC">
                              <w:rPr>
                                <w:rFonts w:ascii="Ebrima" w:hAnsi="Ebrima"/>
                                <w:color w:val="00454C"/>
                              </w:rPr>
                              <w:t xml:space="preserve">                                 </w:t>
                            </w:r>
                            <w:r w:rsidR="008E4DBC"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 w:rsidR="008E4DBC"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 w:rsidR="008E4DBC"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 w:rsidR="008E4DBC"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</w:r>
                            <w:r w:rsidR="008E4DBC">
                              <w:rPr>
                                <w:rFonts w:ascii="Ebrima" w:hAnsi="Ebrima"/>
                                <w:color w:val="00454C"/>
                              </w:rPr>
                              <w:tab/>
                              <w:t xml:space="preserve">      </w:t>
                            </w:r>
                            <w:r w:rsidR="008E4DBC">
                              <w:rPr>
                                <w:color w:val="575756"/>
                              </w:rPr>
                              <w:t xml:space="preserve">   </w:t>
                            </w:r>
                            <w:r w:rsidR="008E4DBC">
                              <w:rPr>
                                <w:color w:val="575756"/>
                              </w:rPr>
                              <w:tab/>
                              <w:t xml:space="preserve">  </w:t>
                            </w:r>
                            <w:r w:rsidR="008E4DBC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75</w:t>
                            </w:r>
                            <w:r w:rsidR="008E4DBC" w:rsidRPr="006B0F57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</w:p>
                          <w:p w14:paraId="5A993B54" w14:textId="77777777" w:rsidR="00A86BF5" w:rsidRDefault="00A86BF5" w:rsidP="00A86BF5">
                            <w:pPr>
                              <w:pStyle w:val="Bezmezer"/>
                            </w:pPr>
                          </w:p>
                          <w:p w14:paraId="0F304FD7" w14:textId="5E3CB92F" w:rsidR="00477B70" w:rsidRDefault="00477B70" w:rsidP="006B0F57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r w:rsidRPr="00566A56">
                              <w:rPr>
                                <w:rFonts w:ascii="Book Antiqua" w:hAnsi="Book Antiqua"/>
                                <w:b/>
                                <w:color w:val="00454B"/>
                                <w:sz w:val="24"/>
                                <w:szCs w:val="24"/>
                              </w:rPr>
                              <w:t>Teplý uzený bůček s čerstvým křenem a hořčicí</w:t>
                            </w:r>
                            <w:r w:rsidRPr="00E228AA">
                              <w:rPr>
                                <w:rFonts w:ascii="Book Antiqua" w:hAnsi="Book Antiqua"/>
                                <w:b/>
                                <w:color w:val="00454C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Warm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smoked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flitch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of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bacon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with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horseradish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and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mustard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br/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Warme</w:t>
                            </w:r>
                            <w:r w:rsidR="0093035A">
                              <w:rPr>
                                <w:rFonts w:ascii="Ebrima" w:hAnsi="Ebrima"/>
                                <w:color w:val="565655"/>
                              </w:rPr>
                              <w:t>s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geräucherte</w:t>
                            </w:r>
                            <w:r w:rsidR="0093035A">
                              <w:rPr>
                                <w:rFonts w:ascii="Ebrima" w:hAnsi="Ebrima"/>
                                <w:color w:val="565655"/>
                              </w:rPr>
                              <w:t>s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Bauchfleisch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mit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Meerrettich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und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 xml:space="preserve"> </w:t>
                            </w:r>
                            <w:proofErr w:type="spellStart"/>
                            <w:r w:rsidRPr="00A70E83">
                              <w:rPr>
                                <w:rFonts w:ascii="Ebrima" w:hAnsi="Ebrima"/>
                                <w:color w:val="565655"/>
                              </w:rPr>
                              <w:t>Senf</w:t>
                            </w:r>
                            <w:proofErr w:type="spellEnd"/>
                            <w:r w:rsidRPr="00A70E83">
                              <w:rPr>
                                <w:rFonts w:ascii="Ebrima" w:hAnsi="Ebrima"/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>
                              <w:rPr>
                                <w:color w:val="575756"/>
                              </w:rPr>
                              <w:tab/>
                            </w:r>
                            <w:r w:rsidR="008E4DBC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5</w:t>
                            </w:r>
                            <w:r w:rsidRPr="006B0F57"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  <w:t>,-</w:t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  <w:r>
                              <w:rPr>
                                <w:color w:val="575756"/>
                              </w:rPr>
                              <w:br/>
                            </w:r>
                          </w:p>
                          <w:p w14:paraId="77FA3971" w14:textId="77777777" w:rsidR="008E4DBC" w:rsidRPr="00334CA0" w:rsidRDefault="008E4DBC" w:rsidP="008E4DBC">
                            <w:pPr>
                              <w:pStyle w:val="Bezmezer"/>
                              <w:rPr>
                                <w:rFonts w:ascii="Book Antiqua" w:hAnsi="Book Antiqua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  <w:r w:rsidRPr="00334CA0">
                              <w:rPr>
                                <w:rFonts w:ascii="Book Antiqua" w:hAnsi="Book Antiqua"/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  <w:t>Malé saláty dle nabídky</w:t>
                            </w:r>
                          </w:p>
                          <w:p w14:paraId="4B73B463" w14:textId="557A9E55" w:rsidR="00477B70" w:rsidRDefault="008E4DBC" w:rsidP="008E4DBC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Small</w:t>
                            </w:r>
                            <w:proofErr w:type="spell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salads</w:t>
                            </w:r>
                            <w:proofErr w:type="spell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according</w:t>
                            </w:r>
                            <w:proofErr w:type="spell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to </w:t>
                            </w: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the</w:t>
                            </w:r>
                            <w:proofErr w:type="spell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daily</w:t>
                            </w:r>
                            <w:proofErr w:type="spell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gram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menu</w:t>
                            </w:r>
                            <w:r w:rsidRPr="00D401F3">
                              <w:rPr>
                                <w:rFonts w:ascii="Ebrima" w:hAnsi="Ebrima"/>
                                <w:b/>
                                <w:color w:val="00454B"/>
                              </w:rPr>
                              <w:t xml:space="preserve"> - </w:t>
                            </w:r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Kleine</w:t>
                            </w:r>
                            <w:proofErr w:type="gram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Salate</w:t>
                            </w:r>
                            <w:proofErr w:type="spellEnd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nach</w:t>
                            </w:r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D401F3">
                              <w:rPr>
                                <w:rFonts w:ascii="Ebrima" w:hAnsi="Ebrima"/>
                                <w:color w:val="595959" w:themeColor="text1" w:themeTint="A6"/>
                              </w:rPr>
                              <w:t>Tageskarte</w:t>
                            </w:r>
                            <w:proofErr w:type="spellEnd"/>
                            <w:r>
                              <w:rPr>
                                <w:rFonts w:ascii="Ebrima" w:hAnsi="Ebrima"/>
                                <w:color w:val="00454B"/>
                              </w:rPr>
                              <w:t xml:space="preserve">                                  </w:t>
                            </w:r>
                          </w:p>
                          <w:p w14:paraId="30DC062B" w14:textId="77777777" w:rsidR="00477B70" w:rsidRDefault="00477B70" w:rsidP="0029613C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03E56F0D" w14:textId="77777777" w:rsidR="00477B70" w:rsidRDefault="00477B70" w:rsidP="0029613C">
                            <w:pPr>
                              <w:rPr>
                                <w:rFonts w:ascii="Ebrima" w:hAnsi="Ebrima"/>
                                <w:b/>
                                <w:color w:val="00454C"/>
                                <w:sz w:val="24"/>
                                <w:szCs w:val="24"/>
                              </w:rPr>
                            </w:pPr>
                          </w:p>
                          <w:p w14:paraId="13E1E785" w14:textId="77777777" w:rsidR="00477B70" w:rsidRPr="007F537D" w:rsidRDefault="00477B70" w:rsidP="0029613C"/>
                          <w:p w14:paraId="5C7B89B8" w14:textId="77777777" w:rsidR="00477B70" w:rsidRPr="00DF369F" w:rsidRDefault="00477B70" w:rsidP="0029613C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0A5F3EB9" w14:textId="77777777" w:rsidR="00477B70" w:rsidRPr="00DF369F" w:rsidRDefault="00477B70" w:rsidP="0029613C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02F601BF" w14:textId="77777777" w:rsidR="00477B70" w:rsidRPr="00DF369F" w:rsidRDefault="00477B70" w:rsidP="0029613C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32ADBB41" w14:textId="77777777" w:rsidR="00477B70" w:rsidRPr="00DF369F" w:rsidRDefault="00477B70" w:rsidP="0029613C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4DF56F4D" w14:textId="77777777" w:rsidR="00477B70" w:rsidRPr="00DF369F" w:rsidRDefault="00477B70" w:rsidP="0029613C">
                            <w:pPr>
                              <w:ind w:right="-113"/>
                              <w:rPr>
                                <w:b/>
                              </w:rPr>
                            </w:pPr>
                          </w:p>
                          <w:p w14:paraId="5BBBC0C7" w14:textId="77777777" w:rsidR="00477B70" w:rsidRPr="007239D0" w:rsidRDefault="00477B70" w:rsidP="0029613C">
                            <w:pPr>
                              <w:ind w:right="-113"/>
                              <w:rPr>
                                <w:b/>
                                <w:color w:val="820000"/>
                              </w:rPr>
                            </w:pPr>
                          </w:p>
                          <w:p w14:paraId="4CDF6A09" w14:textId="77777777" w:rsidR="00477B70" w:rsidRPr="00363CD9" w:rsidRDefault="00477B70" w:rsidP="0029613C">
                            <w:pPr>
                              <w:ind w:right="-11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995E" id="Text Box 57" o:spid="_x0000_s1029" type="#_x0000_t202" style="position:absolute;left:0;text-align:left;margin-left:-5.25pt;margin-top:13.6pt;width:527.25pt;height:61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" filled="f" stroked="f">
                <v:textbox>
                  <w:txbxContent>
                    <w:p w14:paraId="7FA04195" w14:textId="77777777" w:rsidR="00477B70" w:rsidRDefault="00477B70" w:rsidP="0029613C">
                      <w:pPr>
                        <w:jc w:val="center"/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DEZERTY</w:t>
                      </w:r>
                      <w:r w:rsidRPr="00ED388C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–</w:t>
                      </w:r>
                      <w:r w:rsidRPr="00ED388C"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>DESSERTS</w:t>
                      </w:r>
                    </w:p>
                    <w:p w14:paraId="4200F561" w14:textId="7280197D" w:rsidR="00477B70" w:rsidRDefault="00477B70" w:rsidP="0029613C">
                      <w:pPr>
                        <w:spacing w:line="240" w:lineRule="auto"/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Domácí palačinky 2ks s </w:t>
                      </w:r>
                      <w:proofErr w:type="spellStart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jablečno</w:t>
                      </w:r>
                      <w:proofErr w:type="spellEnd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 xml:space="preserve"> hruškovým chutney, citronový </w:t>
                      </w:r>
                      <w:proofErr w:type="spellStart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creme</w:t>
                      </w:r>
                      <w:proofErr w:type="spellEnd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fresh</w:t>
                      </w:r>
                      <w:proofErr w:type="spellEnd"/>
                      <w:r w:rsidR="00856B35">
                        <w:br/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Homemade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pancakes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with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apple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 xml:space="preserve"> and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pear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 xml:space="preserve"> chutney, lemon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creme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75756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75756"/>
                        </w:rPr>
                        <w:t>fresh</w:t>
                      </w:r>
                      <w:proofErr w:type="spellEnd"/>
                      <w:r w:rsidR="00856B35" w:rsidRPr="006B0F57">
                        <w:rPr>
                          <w:rFonts w:ascii="Ebrima" w:hAnsi="Ebrima"/>
                          <w:color w:val="575756"/>
                        </w:rPr>
                        <w:br/>
                      </w:r>
                      <w:proofErr w:type="spellStart"/>
                      <w:r w:rsidR="00856B35" w:rsidRPr="00E12F53">
                        <w:rPr>
                          <w:rFonts w:ascii="Ebrima" w:hAnsi="Ebrima"/>
                          <w:color w:val="565655"/>
                        </w:rPr>
                        <w:t>Hausgemachte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65655"/>
                        </w:rPr>
                        <w:t>Palatschinken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65655"/>
                        </w:rPr>
                        <w:t>mit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65655"/>
                        </w:rPr>
                        <w:t>Apfel-Birne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="0093035A">
                        <w:rPr>
                          <w:rFonts w:ascii="Ebrima" w:hAnsi="Ebrima"/>
                          <w:color w:val="565655"/>
                        </w:rPr>
                        <w:t>P</w:t>
                      </w:r>
                      <w:r w:rsidR="00856B35">
                        <w:rPr>
                          <w:rFonts w:ascii="Ebrima" w:hAnsi="Ebrima"/>
                          <w:color w:val="565655"/>
                        </w:rPr>
                        <w:t>uree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65655"/>
                        </w:rPr>
                        <w:t xml:space="preserve">, </w:t>
                      </w:r>
                      <w:proofErr w:type="spellStart"/>
                      <w:r w:rsidR="00856B35">
                        <w:rPr>
                          <w:rFonts w:ascii="Ebrima" w:hAnsi="Ebrima"/>
                          <w:color w:val="565655"/>
                        </w:rPr>
                        <w:t>Zitronencreme</w:t>
                      </w:r>
                      <w:proofErr w:type="spellEnd"/>
                      <w:r w:rsidR="00856B35">
                        <w:rPr>
                          <w:rFonts w:ascii="Ebrima" w:hAnsi="Ebrima"/>
                          <w:color w:val="565655"/>
                        </w:rPr>
                        <w:tab/>
                      </w:r>
                      <w:r w:rsidR="00511502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="00511502">
                        <w:rPr>
                          <w:rFonts w:ascii="Ebrima" w:hAnsi="Ebrima"/>
                          <w:color w:val="575756"/>
                        </w:rPr>
                        <w:tab/>
                        <w:t xml:space="preserve">       </w:t>
                      </w:r>
                      <w:r w:rsidR="008E4DBC">
                        <w:rPr>
                          <w:rFonts w:ascii="Ebrima" w:hAnsi="Ebrima"/>
                          <w:color w:val="575756"/>
                        </w:rPr>
                        <w:t xml:space="preserve">  </w:t>
                      </w:r>
                      <w:r w:rsidR="00511502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5,-</w:t>
                      </w:r>
                    </w:p>
                    <w:p w14:paraId="39D2602F" w14:textId="77777777" w:rsidR="00477B70" w:rsidRDefault="00477B70" w:rsidP="0029613C">
                      <w:pPr>
                        <w:spacing w:line="240" w:lineRule="auto"/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r w:rsidRPr="0029613C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Ostatní dezerty dle denní nabídky v našem sladkém koutku</w:t>
                      </w:r>
                      <w:r>
                        <w:br/>
                      </w:r>
                      <w:proofErr w:type="spellStart"/>
                      <w:proofErr w:type="gramStart"/>
                      <w:r w:rsidRPr="006B0F57">
                        <w:rPr>
                          <w:rFonts w:ascii="Ebrima" w:hAnsi="Ebrima"/>
                          <w:color w:val="565655"/>
                        </w:rPr>
                        <w:t>Desserts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-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According</w:t>
                      </w:r>
                      <w:proofErr w:type="spellEnd"/>
                      <w:proofErr w:type="gram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to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the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daily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offer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in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our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Sweet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Corner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75756"/>
                        </w:rPr>
                        <w:br/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Desserts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65655"/>
                        </w:rPr>
                        <w:t xml:space="preserve"> nach </w:t>
                      </w:r>
                      <w:proofErr w:type="spellStart"/>
                      <w:r w:rsidRPr="006B0F57">
                        <w:rPr>
                          <w:rFonts w:ascii="Ebrima" w:hAnsi="Ebrima"/>
                          <w:color w:val="565655"/>
                        </w:rPr>
                        <w:t>Tagesangebot</w:t>
                      </w:r>
                      <w:proofErr w:type="spellEnd"/>
                      <w:r w:rsidRPr="006B0F57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 w:rsidRPr="006B0F57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rFonts w:ascii="Ebrima" w:hAnsi="Ebrima"/>
                          <w:color w:val="575756"/>
                        </w:rPr>
                        <w:tab/>
                      </w:r>
                    </w:p>
                    <w:p w14:paraId="56C0ABA9" w14:textId="77777777" w:rsidR="00477B70" w:rsidRDefault="00477B70" w:rsidP="006B0F57">
                      <w:pPr>
                        <w:jc w:val="center"/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</w:pPr>
                    </w:p>
                    <w:p w14:paraId="000C0113" w14:textId="77777777" w:rsidR="008E4DBC" w:rsidRPr="00430DDA" w:rsidRDefault="008E4DBC" w:rsidP="008E4DBC">
                      <w:pPr>
                        <w:ind w:left="1416"/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5C1B16"/>
                          <w:sz w:val="32"/>
                          <w:szCs w:val="32"/>
                        </w:rPr>
                        <w:t xml:space="preserve">PRODUKTY NAŠÍ FARMY SIMÍNSKÝ MLÝN MARTINICE                                    </w:t>
                      </w:r>
                      <w:r w:rsidRPr="00430DDA">
                        <w:rPr>
                          <w:rFonts w:ascii="Ebrima" w:hAnsi="Ebrima"/>
                          <w:color w:val="000000" w:themeColor="text1"/>
                        </w:rPr>
                        <w:t xml:space="preserve">PRODUCTS </w:t>
                      </w:r>
                      <w:r>
                        <w:rPr>
                          <w:rFonts w:ascii="Ebrima" w:hAnsi="Ebrima"/>
                          <w:color w:val="000000" w:themeColor="text1"/>
                        </w:rPr>
                        <w:t xml:space="preserve">FROM </w:t>
                      </w:r>
                      <w:r w:rsidRPr="00430DDA">
                        <w:rPr>
                          <w:rFonts w:ascii="Ebrima" w:hAnsi="Ebrima"/>
                          <w:color w:val="000000" w:themeColor="text1"/>
                        </w:rPr>
                        <w:t>OUR FARM SIMÍNSKÝ MLYN MARTINIC</w:t>
                      </w:r>
                      <w:r>
                        <w:rPr>
                          <w:rFonts w:ascii="Ebrima" w:hAnsi="Ebrima"/>
                          <w:color w:val="000000" w:themeColor="text1"/>
                        </w:rPr>
                        <w:t>E</w:t>
                      </w:r>
                      <w:r>
                        <w:rPr>
                          <w:color w:val="565655"/>
                          <w:sz w:val="28"/>
                          <w:szCs w:val="28"/>
                        </w:rPr>
                        <w:br/>
                      </w:r>
                      <w:r w:rsidRPr="00430DDA">
                        <w:rPr>
                          <w:rFonts w:ascii="Ebrima" w:hAnsi="Ebrima"/>
                          <w:color w:val="000000" w:themeColor="text1"/>
                        </w:rPr>
                        <w:t>PRODUKTE UNSER FARM SIMÍNSKÝ MLYN MARTINICE</w:t>
                      </w:r>
                    </w:p>
                    <w:p w14:paraId="16748573" w14:textId="77777777" w:rsidR="00477B70" w:rsidRDefault="00477B70" w:rsidP="006B0F57">
                      <w:pPr>
                        <w:jc w:val="center"/>
                        <w:rPr>
                          <w:color w:val="565655"/>
                          <w:sz w:val="28"/>
                          <w:szCs w:val="28"/>
                        </w:rPr>
                      </w:pPr>
                    </w:p>
                    <w:p w14:paraId="51671E95" w14:textId="1F60D8EA" w:rsidR="008E4DBC" w:rsidRPr="00E12F53" w:rsidRDefault="00477B70" w:rsidP="008E4DBC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00454B"/>
                          <w:sz w:val="24"/>
                        </w:rPr>
                        <w:t>Krájená klobása z kančího masa, kyselá okurka</w:t>
                      </w:r>
                      <w:r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Sliced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wild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boar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sausage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,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pickled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cucumber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br/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Geschnittene</w:t>
                      </w:r>
                      <w:r w:rsidR="0093035A">
                        <w:rPr>
                          <w:rFonts w:ascii="Ebrima" w:hAnsi="Ebrima"/>
                          <w:color w:val="565655"/>
                        </w:rPr>
                        <w:t>r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Wildschweinwurst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mit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  <w:spacing w:val="54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Essiggurke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ab/>
                      </w:r>
                      <w:r>
                        <w:rPr>
                          <w:color w:val="565655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8E4DBC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6B0F57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  <w:r w:rsidRPr="00E228AA">
                        <w:rPr>
                          <w:color w:val="00454C"/>
                        </w:rPr>
                        <w:br/>
                      </w:r>
                      <w:r w:rsidR="008E4DB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 xml:space="preserve">Domácí tlačenka </w:t>
                      </w:r>
                      <w:r w:rsidR="008E4DB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  <w:r w:rsidR="008E4DB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  <w:r w:rsidR="008E4DB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  <w:r w:rsidR="008E4DB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ab/>
                      </w:r>
                      <w:r w:rsidR="008E4DBC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          </w:t>
                      </w:r>
                      <w:proofErr w:type="spellStart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>Homemade</w:t>
                      </w:r>
                      <w:proofErr w:type="spellEnd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>brawn</w:t>
                      </w:r>
                      <w:proofErr w:type="spellEnd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                                                                                                                                 </w:t>
                      </w:r>
                      <w:proofErr w:type="spellStart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>Hausegemachte</w:t>
                      </w:r>
                      <w:r w:rsidR="0093035A">
                        <w:rPr>
                          <w:rFonts w:ascii="Ebrima" w:hAnsi="Ebrima"/>
                          <w:color w:val="595959" w:themeColor="text1" w:themeTint="A6"/>
                        </w:rPr>
                        <w:t>r</w:t>
                      </w:r>
                      <w:proofErr w:type="spellEnd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>Presswurst</w:t>
                      </w:r>
                      <w:proofErr w:type="spellEnd"/>
                      <w:r w:rsidR="008E4DBC" w:rsidRPr="00293ECC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       </w:t>
                      </w:r>
                      <w:r w:rsidR="008E4DBC">
                        <w:rPr>
                          <w:rFonts w:ascii="Ebrima" w:hAnsi="Ebrima"/>
                          <w:color w:val="00454C"/>
                        </w:rPr>
                        <w:t xml:space="preserve">                                 </w:t>
                      </w:r>
                      <w:r w:rsidR="008E4DBC">
                        <w:rPr>
                          <w:rFonts w:ascii="Ebrima" w:hAnsi="Ebrima"/>
                          <w:color w:val="00454C"/>
                        </w:rPr>
                        <w:tab/>
                      </w:r>
                      <w:r w:rsidR="008E4DBC">
                        <w:rPr>
                          <w:rFonts w:ascii="Ebrima" w:hAnsi="Ebrima"/>
                          <w:color w:val="00454C"/>
                        </w:rPr>
                        <w:tab/>
                      </w:r>
                      <w:r w:rsidR="008E4DBC">
                        <w:rPr>
                          <w:rFonts w:ascii="Ebrima" w:hAnsi="Ebrima"/>
                          <w:color w:val="00454C"/>
                        </w:rPr>
                        <w:tab/>
                      </w:r>
                      <w:r w:rsidR="008E4DBC">
                        <w:rPr>
                          <w:rFonts w:ascii="Ebrima" w:hAnsi="Ebrima"/>
                          <w:color w:val="00454C"/>
                        </w:rPr>
                        <w:tab/>
                      </w:r>
                      <w:r w:rsidR="008E4DBC">
                        <w:rPr>
                          <w:rFonts w:ascii="Ebrima" w:hAnsi="Ebrima"/>
                          <w:color w:val="00454C"/>
                        </w:rPr>
                        <w:tab/>
                        <w:t xml:space="preserve">      </w:t>
                      </w:r>
                      <w:r w:rsidR="008E4DBC">
                        <w:rPr>
                          <w:color w:val="575756"/>
                        </w:rPr>
                        <w:t xml:space="preserve">   </w:t>
                      </w:r>
                      <w:r w:rsidR="008E4DBC">
                        <w:rPr>
                          <w:color w:val="575756"/>
                        </w:rPr>
                        <w:tab/>
                        <w:t xml:space="preserve">  </w:t>
                      </w:r>
                      <w:r w:rsidR="008E4DBC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75</w:t>
                      </w:r>
                      <w:r w:rsidR="008E4DBC" w:rsidRPr="006B0F57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</w:p>
                    <w:p w14:paraId="5A993B54" w14:textId="77777777" w:rsidR="00A86BF5" w:rsidRDefault="00A86BF5" w:rsidP="00A86BF5">
                      <w:pPr>
                        <w:pStyle w:val="Bezmezer"/>
                      </w:pPr>
                    </w:p>
                    <w:p w14:paraId="0F304FD7" w14:textId="5E3CB92F" w:rsidR="00477B70" w:rsidRDefault="00477B70" w:rsidP="006B0F57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r w:rsidRPr="00566A56">
                        <w:rPr>
                          <w:rFonts w:ascii="Book Antiqua" w:hAnsi="Book Antiqua"/>
                          <w:b/>
                          <w:color w:val="00454B"/>
                          <w:sz w:val="24"/>
                          <w:szCs w:val="24"/>
                        </w:rPr>
                        <w:t>Teplý uzený bůček s čerstvým křenem a hořčicí</w:t>
                      </w:r>
                      <w:r w:rsidRPr="00E228AA">
                        <w:rPr>
                          <w:rFonts w:ascii="Book Antiqua" w:hAnsi="Book Antiqua"/>
                          <w:b/>
                          <w:color w:val="00454C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Warm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smoked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flitch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of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bacon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with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horseradish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and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mustard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br/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Warme</w:t>
                      </w:r>
                      <w:r w:rsidR="0093035A">
                        <w:rPr>
                          <w:rFonts w:ascii="Ebrima" w:hAnsi="Ebrima"/>
                          <w:color w:val="565655"/>
                        </w:rPr>
                        <w:t>s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geräucherte</w:t>
                      </w:r>
                      <w:r w:rsidR="0093035A">
                        <w:rPr>
                          <w:rFonts w:ascii="Ebrima" w:hAnsi="Ebrima"/>
                          <w:color w:val="565655"/>
                        </w:rPr>
                        <w:t>s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Bauchfleisch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mit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Meerrettich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und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65655"/>
                        </w:rPr>
                        <w:t xml:space="preserve"> </w:t>
                      </w:r>
                      <w:proofErr w:type="spellStart"/>
                      <w:r w:rsidRPr="00A70E83">
                        <w:rPr>
                          <w:rFonts w:ascii="Ebrima" w:hAnsi="Ebrima"/>
                          <w:color w:val="565655"/>
                        </w:rPr>
                        <w:t>Senf</w:t>
                      </w:r>
                      <w:proofErr w:type="spellEnd"/>
                      <w:r w:rsidRPr="00A70E83">
                        <w:rPr>
                          <w:rFonts w:ascii="Ebrima" w:hAnsi="Ebrima"/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>
                        <w:rPr>
                          <w:color w:val="575756"/>
                        </w:rPr>
                        <w:tab/>
                      </w:r>
                      <w:r w:rsidR="008E4DBC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5</w:t>
                      </w:r>
                      <w:r w:rsidRPr="006B0F57"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  <w:t>,-</w:t>
                      </w:r>
                      <w:r>
                        <w:rPr>
                          <w:color w:val="575756"/>
                        </w:rPr>
                        <w:br/>
                      </w:r>
                      <w:r>
                        <w:rPr>
                          <w:color w:val="575756"/>
                        </w:rPr>
                        <w:br/>
                      </w:r>
                    </w:p>
                    <w:p w14:paraId="77FA3971" w14:textId="77777777" w:rsidR="008E4DBC" w:rsidRPr="00334CA0" w:rsidRDefault="008E4DBC" w:rsidP="008E4DBC">
                      <w:pPr>
                        <w:pStyle w:val="Bezmezer"/>
                        <w:rPr>
                          <w:rFonts w:ascii="Book Antiqua" w:hAnsi="Book Antiqua"/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  <w:r w:rsidRPr="00334CA0">
                        <w:rPr>
                          <w:rFonts w:ascii="Book Antiqua" w:hAnsi="Book Antiqua"/>
                          <w:b/>
                          <w:color w:val="632423" w:themeColor="accent2" w:themeShade="80"/>
                          <w:sz w:val="24"/>
                          <w:szCs w:val="24"/>
                        </w:rPr>
                        <w:t>Malé saláty dle nabídky</w:t>
                      </w:r>
                    </w:p>
                    <w:p w14:paraId="4B73B463" w14:textId="557A9E55" w:rsidR="00477B70" w:rsidRDefault="008E4DBC" w:rsidP="008E4DBC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Small</w:t>
                      </w:r>
                      <w:proofErr w:type="spell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salads</w:t>
                      </w:r>
                      <w:proofErr w:type="spell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according</w:t>
                      </w:r>
                      <w:proofErr w:type="spell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to </w:t>
                      </w: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the</w:t>
                      </w:r>
                      <w:proofErr w:type="spell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daily</w:t>
                      </w:r>
                      <w:proofErr w:type="spell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gram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menu</w:t>
                      </w:r>
                      <w:r w:rsidRPr="00D401F3">
                        <w:rPr>
                          <w:rFonts w:ascii="Ebrima" w:hAnsi="Ebrima"/>
                          <w:b/>
                          <w:color w:val="00454B"/>
                        </w:rPr>
                        <w:t xml:space="preserve"> - </w:t>
                      </w:r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Kleine</w:t>
                      </w:r>
                      <w:proofErr w:type="gram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Salate</w:t>
                      </w:r>
                      <w:proofErr w:type="spellEnd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Ebrima" w:hAnsi="Ebrima"/>
                          <w:color w:val="595959" w:themeColor="text1" w:themeTint="A6"/>
                        </w:rPr>
                        <w:t>nach</w:t>
                      </w:r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D401F3">
                        <w:rPr>
                          <w:rFonts w:ascii="Ebrima" w:hAnsi="Ebrima"/>
                          <w:color w:val="595959" w:themeColor="text1" w:themeTint="A6"/>
                        </w:rPr>
                        <w:t>Tageskarte</w:t>
                      </w:r>
                      <w:proofErr w:type="spellEnd"/>
                      <w:r>
                        <w:rPr>
                          <w:rFonts w:ascii="Ebrima" w:hAnsi="Ebrima"/>
                          <w:color w:val="00454B"/>
                        </w:rPr>
                        <w:t xml:space="preserve">                                  </w:t>
                      </w:r>
                    </w:p>
                    <w:p w14:paraId="30DC062B" w14:textId="77777777" w:rsidR="00477B70" w:rsidRDefault="00477B70" w:rsidP="0029613C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03E56F0D" w14:textId="77777777" w:rsidR="00477B70" w:rsidRDefault="00477B70" w:rsidP="0029613C">
                      <w:pPr>
                        <w:rPr>
                          <w:rFonts w:ascii="Ebrima" w:hAnsi="Ebrima"/>
                          <w:b/>
                          <w:color w:val="00454C"/>
                          <w:sz w:val="24"/>
                          <w:szCs w:val="24"/>
                        </w:rPr>
                      </w:pPr>
                    </w:p>
                    <w:p w14:paraId="13E1E785" w14:textId="77777777" w:rsidR="00477B70" w:rsidRPr="007F537D" w:rsidRDefault="00477B70" w:rsidP="0029613C"/>
                    <w:p w14:paraId="5C7B89B8" w14:textId="77777777" w:rsidR="00477B70" w:rsidRPr="00DF369F" w:rsidRDefault="00477B70" w:rsidP="0029613C">
                      <w:pPr>
                        <w:ind w:right="-113"/>
                        <w:rPr>
                          <w:b/>
                        </w:rPr>
                      </w:pPr>
                    </w:p>
                    <w:p w14:paraId="0A5F3EB9" w14:textId="77777777" w:rsidR="00477B70" w:rsidRPr="00DF369F" w:rsidRDefault="00477B70" w:rsidP="0029613C">
                      <w:pPr>
                        <w:ind w:right="-113"/>
                        <w:rPr>
                          <w:b/>
                        </w:rPr>
                      </w:pPr>
                    </w:p>
                    <w:p w14:paraId="02F601BF" w14:textId="77777777" w:rsidR="00477B70" w:rsidRPr="00DF369F" w:rsidRDefault="00477B70" w:rsidP="0029613C">
                      <w:pPr>
                        <w:ind w:right="-113"/>
                        <w:rPr>
                          <w:b/>
                        </w:rPr>
                      </w:pPr>
                    </w:p>
                    <w:p w14:paraId="32ADBB41" w14:textId="77777777" w:rsidR="00477B70" w:rsidRPr="00DF369F" w:rsidRDefault="00477B70" w:rsidP="0029613C">
                      <w:pPr>
                        <w:ind w:right="-113"/>
                        <w:rPr>
                          <w:b/>
                        </w:rPr>
                      </w:pPr>
                    </w:p>
                    <w:p w14:paraId="4DF56F4D" w14:textId="77777777" w:rsidR="00477B70" w:rsidRPr="00DF369F" w:rsidRDefault="00477B70" w:rsidP="0029613C">
                      <w:pPr>
                        <w:ind w:right="-113"/>
                        <w:rPr>
                          <w:b/>
                        </w:rPr>
                      </w:pPr>
                    </w:p>
                    <w:p w14:paraId="5BBBC0C7" w14:textId="77777777" w:rsidR="00477B70" w:rsidRPr="007239D0" w:rsidRDefault="00477B70" w:rsidP="0029613C">
                      <w:pPr>
                        <w:ind w:right="-113"/>
                        <w:rPr>
                          <w:b/>
                          <w:color w:val="820000"/>
                        </w:rPr>
                      </w:pPr>
                    </w:p>
                    <w:p w14:paraId="4CDF6A09" w14:textId="77777777" w:rsidR="00477B70" w:rsidRPr="00363CD9" w:rsidRDefault="00477B70" w:rsidP="0029613C">
                      <w:pPr>
                        <w:ind w:right="-113"/>
                      </w:pPr>
                    </w:p>
                  </w:txbxContent>
                </v:textbox>
              </v:shape>
            </w:pict>
          </mc:Fallback>
        </mc:AlternateContent>
      </w:r>
    </w:p>
    <w:p w14:paraId="72906009" w14:textId="77777777" w:rsidR="00D15127" w:rsidRDefault="00D15127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27C133B4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39E952BD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4717E80A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7B2D9721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1F0BC27A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213094F8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5FCFAEFB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3D78B890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5B4D3CEF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3D2787BF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308F8BF2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0DF8896D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12BCCB27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6FCA659E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42A93F0E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71E4E236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74C7218F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165F532D" w14:textId="77777777" w:rsidR="00DC0EFB" w:rsidRDefault="00DC0EFB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</w:p>
    <w:p w14:paraId="6206B24C" w14:textId="5131C049" w:rsidR="00DC0EFB" w:rsidRDefault="00622CA9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  <w:r>
        <w:rPr>
          <w:sz w:val="20"/>
          <w:szCs w:val="20"/>
        </w:rPr>
        <w:br/>
      </w:r>
    </w:p>
    <w:p w14:paraId="35F2FC5B" w14:textId="77777777" w:rsidR="00622CA9" w:rsidRDefault="00566A56" w:rsidP="00622CA9">
      <w:pPr>
        <w:tabs>
          <w:tab w:val="left" w:pos="3119"/>
        </w:tabs>
        <w:ind w:right="-13"/>
        <w:jc w:val="center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45C7F45E" w14:textId="77777777" w:rsidR="00622CA9" w:rsidRDefault="00343A5B" w:rsidP="00622CA9">
      <w:pPr>
        <w:tabs>
          <w:tab w:val="left" w:pos="10490"/>
        </w:tabs>
        <w:ind w:right="-7384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zh-TW"/>
        </w:rPr>
        <w:drawing>
          <wp:anchor distT="0" distB="0" distL="114300" distR="114300" simplePos="0" relativeHeight="251691008" behindDoc="1" locked="0" layoutInCell="1" allowOverlap="1" wp14:anchorId="52F57D92" wp14:editId="6C40FB94">
            <wp:simplePos x="0" y="0"/>
            <wp:positionH relativeFrom="column">
              <wp:posOffset>1571625</wp:posOffset>
            </wp:positionH>
            <wp:positionV relativeFrom="paragraph">
              <wp:posOffset>786765</wp:posOffset>
            </wp:positionV>
            <wp:extent cx="3593978" cy="770634"/>
            <wp:effectExtent l="0" t="0" r="0" b="0"/>
            <wp:wrapTight wrapText="bothSides">
              <wp:wrapPolygon edited="0">
                <wp:start x="0" y="0"/>
                <wp:lineTo x="0" y="20834"/>
                <wp:lineTo x="21527" y="20834"/>
                <wp:lineTo x="21527" y="0"/>
                <wp:lineTo x="0" y="0"/>
              </wp:wrapPolygon>
            </wp:wrapTight>
            <wp:docPr id="7" name="Obrázek 6" descr="Dobrou-ch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ou-chuť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78" cy="77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CA9" w:rsidSect="00DB32B8">
      <w:headerReference w:type="default" r:id="rId8"/>
      <w:footerReference w:type="default" r:id="rId9"/>
      <w:type w:val="nextColumn"/>
      <w:pgSz w:w="11906" w:h="16838" w:code="9"/>
      <w:pgMar w:top="720" w:right="8080" w:bottom="720" w:left="720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DF3FA" w14:textId="77777777" w:rsidR="006B6B5D" w:rsidRDefault="006B6B5D" w:rsidP="009A2F0D">
      <w:pPr>
        <w:spacing w:after="0" w:line="240" w:lineRule="auto"/>
      </w:pPr>
      <w:r>
        <w:separator/>
      </w:r>
    </w:p>
  </w:endnote>
  <w:endnote w:type="continuationSeparator" w:id="0">
    <w:p w14:paraId="0630F08D" w14:textId="77777777" w:rsidR="006B6B5D" w:rsidRDefault="006B6B5D" w:rsidP="009A2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rima">
    <w:altName w:val="Ebrima"/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E225" w14:textId="77777777" w:rsidR="00477B70" w:rsidRDefault="00477B70" w:rsidP="007F537D">
    <w:pPr>
      <w:pStyle w:val="Zpat"/>
    </w:pPr>
    <w:r>
      <w:rPr>
        <w:noProof/>
        <w:lang w:eastAsia="zh-TW"/>
      </w:rPr>
      <w:drawing>
        <wp:inline distT="0" distB="0" distL="0" distR="0" wp14:anchorId="30915065" wp14:editId="51C5F0F5">
          <wp:extent cx="6629400" cy="426233"/>
          <wp:effectExtent l="19050" t="0" r="0" b="0"/>
          <wp:docPr id="3" name="Obrázek 2" descr="Zápatí_JL_pro-wor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_JL_pro-worl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0939" cy="426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39375" w14:textId="77777777" w:rsidR="006B6B5D" w:rsidRDefault="006B6B5D" w:rsidP="009A2F0D">
      <w:pPr>
        <w:spacing w:after="0" w:line="240" w:lineRule="auto"/>
      </w:pPr>
      <w:r>
        <w:separator/>
      </w:r>
    </w:p>
  </w:footnote>
  <w:footnote w:type="continuationSeparator" w:id="0">
    <w:p w14:paraId="26F2A94D" w14:textId="77777777" w:rsidR="006B6B5D" w:rsidRDefault="006B6B5D" w:rsidP="009A2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9200" w14:textId="77777777" w:rsidR="00477B70" w:rsidRDefault="00477B70">
    <w:pPr>
      <w:pStyle w:val="Zhlav"/>
    </w:pPr>
    <w:r>
      <w:rPr>
        <w:noProof/>
        <w:lang w:eastAsia="zh-TW"/>
      </w:rPr>
      <w:drawing>
        <wp:inline distT="0" distB="0" distL="0" distR="0" wp14:anchorId="42C0C506" wp14:editId="7853592F">
          <wp:extent cx="6675915" cy="442768"/>
          <wp:effectExtent l="19050" t="0" r="0" b="0"/>
          <wp:docPr id="2" name="Obrázek 1" descr="Záhlaví_JL_pro-wor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hlaví_JL_pro-worl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5915" cy="442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9AE"/>
    <w:rsid w:val="00004306"/>
    <w:rsid w:val="0001065D"/>
    <w:rsid w:val="00010E8A"/>
    <w:rsid w:val="0002185E"/>
    <w:rsid w:val="00021EA8"/>
    <w:rsid w:val="0005631F"/>
    <w:rsid w:val="000652A0"/>
    <w:rsid w:val="00084F60"/>
    <w:rsid w:val="000A6684"/>
    <w:rsid w:val="000A7D97"/>
    <w:rsid w:val="000C5388"/>
    <w:rsid w:val="000C5C6D"/>
    <w:rsid w:val="001070C4"/>
    <w:rsid w:val="00107EEA"/>
    <w:rsid w:val="001142CB"/>
    <w:rsid w:val="00131CCA"/>
    <w:rsid w:val="001A0766"/>
    <w:rsid w:val="001B5343"/>
    <w:rsid w:val="001B5D2B"/>
    <w:rsid w:val="001C73B0"/>
    <w:rsid w:val="00227194"/>
    <w:rsid w:val="00237F50"/>
    <w:rsid w:val="0024167E"/>
    <w:rsid w:val="002418B5"/>
    <w:rsid w:val="002702E1"/>
    <w:rsid w:val="00270367"/>
    <w:rsid w:val="002756A1"/>
    <w:rsid w:val="00284171"/>
    <w:rsid w:val="00285383"/>
    <w:rsid w:val="002866B8"/>
    <w:rsid w:val="00291E5D"/>
    <w:rsid w:val="0029613C"/>
    <w:rsid w:val="00296C23"/>
    <w:rsid w:val="002C154C"/>
    <w:rsid w:val="002C316D"/>
    <w:rsid w:val="0030799D"/>
    <w:rsid w:val="00324A00"/>
    <w:rsid w:val="00341BF0"/>
    <w:rsid w:val="00343A5B"/>
    <w:rsid w:val="00360FF4"/>
    <w:rsid w:val="00363CD9"/>
    <w:rsid w:val="003879AE"/>
    <w:rsid w:val="00393B55"/>
    <w:rsid w:val="003B2114"/>
    <w:rsid w:val="003D4318"/>
    <w:rsid w:val="00412AF0"/>
    <w:rsid w:val="00413175"/>
    <w:rsid w:val="00427C69"/>
    <w:rsid w:val="00432792"/>
    <w:rsid w:val="00442038"/>
    <w:rsid w:val="00453A1F"/>
    <w:rsid w:val="0045536D"/>
    <w:rsid w:val="00466A4B"/>
    <w:rsid w:val="00467838"/>
    <w:rsid w:val="00477B70"/>
    <w:rsid w:val="0049280B"/>
    <w:rsid w:val="004928B8"/>
    <w:rsid w:val="004B1AD7"/>
    <w:rsid w:val="004D167C"/>
    <w:rsid w:val="004E6199"/>
    <w:rsid w:val="0050456B"/>
    <w:rsid w:val="005071C6"/>
    <w:rsid w:val="00511502"/>
    <w:rsid w:val="00544D7B"/>
    <w:rsid w:val="005529A1"/>
    <w:rsid w:val="005605F9"/>
    <w:rsid w:val="00566A56"/>
    <w:rsid w:val="00622CA9"/>
    <w:rsid w:val="00630B40"/>
    <w:rsid w:val="00634170"/>
    <w:rsid w:val="006611B5"/>
    <w:rsid w:val="00667B9E"/>
    <w:rsid w:val="006B0F57"/>
    <w:rsid w:val="006B5642"/>
    <w:rsid w:val="006B6B5D"/>
    <w:rsid w:val="006C4F46"/>
    <w:rsid w:val="006E0717"/>
    <w:rsid w:val="00711C43"/>
    <w:rsid w:val="007239D0"/>
    <w:rsid w:val="007600CE"/>
    <w:rsid w:val="007739EC"/>
    <w:rsid w:val="007B29B5"/>
    <w:rsid w:val="007F1ECF"/>
    <w:rsid w:val="007F537D"/>
    <w:rsid w:val="00801CFF"/>
    <w:rsid w:val="00812094"/>
    <w:rsid w:val="00816F50"/>
    <w:rsid w:val="00822FAA"/>
    <w:rsid w:val="00856B35"/>
    <w:rsid w:val="008701A5"/>
    <w:rsid w:val="00870450"/>
    <w:rsid w:val="00870F3F"/>
    <w:rsid w:val="008E4DBC"/>
    <w:rsid w:val="008F27AA"/>
    <w:rsid w:val="0090406B"/>
    <w:rsid w:val="00913F4F"/>
    <w:rsid w:val="0093035A"/>
    <w:rsid w:val="009918CA"/>
    <w:rsid w:val="009A2193"/>
    <w:rsid w:val="009A2F0D"/>
    <w:rsid w:val="009A3CB8"/>
    <w:rsid w:val="009B54D8"/>
    <w:rsid w:val="009D488A"/>
    <w:rsid w:val="009E5AB0"/>
    <w:rsid w:val="00A1725B"/>
    <w:rsid w:val="00A22C25"/>
    <w:rsid w:val="00A25227"/>
    <w:rsid w:val="00A36629"/>
    <w:rsid w:val="00A4667C"/>
    <w:rsid w:val="00A70E83"/>
    <w:rsid w:val="00A86BF5"/>
    <w:rsid w:val="00A97915"/>
    <w:rsid w:val="00AC2967"/>
    <w:rsid w:val="00B5022A"/>
    <w:rsid w:val="00BA61FA"/>
    <w:rsid w:val="00BB2F5A"/>
    <w:rsid w:val="00BB4D34"/>
    <w:rsid w:val="00BE2744"/>
    <w:rsid w:val="00BE4DDB"/>
    <w:rsid w:val="00BF05BC"/>
    <w:rsid w:val="00BF0C73"/>
    <w:rsid w:val="00C25B1A"/>
    <w:rsid w:val="00C34887"/>
    <w:rsid w:val="00C36074"/>
    <w:rsid w:val="00C53A48"/>
    <w:rsid w:val="00C76609"/>
    <w:rsid w:val="00C96FAA"/>
    <w:rsid w:val="00CB0465"/>
    <w:rsid w:val="00CC070C"/>
    <w:rsid w:val="00CE3801"/>
    <w:rsid w:val="00CE4B4C"/>
    <w:rsid w:val="00CF3784"/>
    <w:rsid w:val="00CF73F5"/>
    <w:rsid w:val="00D15127"/>
    <w:rsid w:val="00D41AF6"/>
    <w:rsid w:val="00D460AD"/>
    <w:rsid w:val="00DB32B8"/>
    <w:rsid w:val="00DC0EFB"/>
    <w:rsid w:val="00DE18C4"/>
    <w:rsid w:val="00DF369F"/>
    <w:rsid w:val="00E02167"/>
    <w:rsid w:val="00E17030"/>
    <w:rsid w:val="00E228AA"/>
    <w:rsid w:val="00E243DE"/>
    <w:rsid w:val="00E30D59"/>
    <w:rsid w:val="00E511A1"/>
    <w:rsid w:val="00EC034C"/>
    <w:rsid w:val="00ED7DA8"/>
    <w:rsid w:val="00EF2AC3"/>
    <w:rsid w:val="00F37683"/>
    <w:rsid w:val="00F52684"/>
    <w:rsid w:val="00F76DB2"/>
    <w:rsid w:val="00F82349"/>
    <w:rsid w:val="00F9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5B61F"/>
  <w15:docId w15:val="{15235E3D-1C77-4F08-910D-35322080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66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F0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A2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A2F0D"/>
  </w:style>
  <w:style w:type="paragraph" w:styleId="Zpat">
    <w:name w:val="footer"/>
    <w:basedOn w:val="Normln"/>
    <w:link w:val="ZpatChar"/>
    <w:uiPriority w:val="99"/>
    <w:semiHidden/>
    <w:unhideWhenUsed/>
    <w:rsid w:val="009A2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A2F0D"/>
  </w:style>
  <w:style w:type="character" w:styleId="Zstupntext">
    <w:name w:val="Placeholder Text"/>
    <w:basedOn w:val="Standardnpsmoodstavce"/>
    <w:uiPriority w:val="99"/>
    <w:semiHidden/>
    <w:rsid w:val="00634170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7239D0"/>
    <w:rPr>
      <w:color w:val="0000FF" w:themeColor="hyperlink"/>
      <w:u w:val="single"/>
    </w:rPr>
  </w:style>
  <w:style w:type="paragraph" w:customStyle="1" w:styleId="TableParagraph">
    <w:name w:val="Table Paragraph"/>
    <w:basedOn w:val="Normln"/>
    <w:uiPriority w:val="1"/>
    <w:qFormat/>
    <w:rsid w:val="000C5388"/>
    <w:pPr>
      <w:widowControl w:val="0"/>
      <w:autoSpaceDE w:val="0"/>
      <w:autoSpaceDN w:val="0"/>
      <w:spacing w:after="0" w:line="240" w:lineRule="auto"/>
    </w:pPr>
    <w:rPr>
      <w:rFonts w:ascii="Ebrima" w:eastAsia="Ebrima" w:hAnsi="Ebrima" w:cs="Ebrima"/>
      <w:lang w:bidi="cs-CZ"/>
    </w:rPr>
  </w:style>
  <w:style w:type="character" w:customStyle="1" w:styleId="tlid-translation">
    <w:name w:val="tlid-translation"/>
    <w:basedOn w:val="Standardnpsmoodstavce"/>
    <w:rsid w:val="000C5388"/>
  </w:style>
  <w:style w:type="paragraph" w:styleId="Zkladntext">
    <w:name w:val="Body Text"/>
    <w:basedOn w:val="Normln"/>
    <w:link w:val="ZkladntextChar"/>
    <w:uiPriority w:val="1"/>
    <w:unhideWhenUsed/>
    <w:qFormat/>
    <w:rsid w:val="00A97915"/>
    <w:pPr>
      <w:widowControl w:val="0"/>
      <w:autoSpaceDE w:val="0"/>
      <w:autoSpaceDN w:val="0"/>
      <w:spacing w:after="0" w:line="240" w:lineRule="auto"/>
    </w:pPr>
    <w:rPr>
      <w:rFonts w:ascii="Ebrima" w:eastAsia="Ebrima" w:hAnsi="Ebrima" w:cs="Ebrima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97915"/>
    <w:rPr>
      <w:rFonts w:ascii="Ebrima" w:eastAsia="Ebrima" w:hAnsi="Ebrima" w:cs="Ebrima"/>
      <w:lang w:bidi="cs-CZ"/>
    </w:rPr>
  </w:style>
  <w:style w:type="paragraph" w:customStyle="1" w:styleId="Heading11">
    <w:name w:val="Heading 11"/>
    <w:basedOn w:val="Normln"/>
    <w:uiPriority w:val="1"/>
    <w:qFormat/>
    <w:rsid w:val="00A97915"/>
    <w:pPr>
      <w:widowControl w:val="0"/>
      <w:autoSpaceDE w:val="0"/>
      <w:autoSpaceDN w:val="0"/>
      <w:spacing w:after="0" w:line="240" w:lineRule="auto"/>
      <w:ind w:left="345"/>
      <w:outlineLvl w:val="1"/>
    </w:pPr>
    <w:rPr>
      <w:rFonts w:ascii="Book Antiqua" w:eastAsia="Book Antiqua" w:hAnsi="Book Antiqua" w:cs="Book Antiqua"/>
      <w:b/>
      <w:bCs/>
      <w:sz w:val="24"/>
      <w:szCs w:val="24"/>
      <w:lang w:bidi="cs-CZ"/>
    </w:rPr>
  </w:style>
  <w:style w:type="paragraph" w:styleId="Bezmezer">
    <w:name w:val="No Spacing"/>
    <w:uiPriority w:val="1"/>
    <w:qFormat/>
    <w:rsid w:val="004131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EQUITANA%20MARTINICE\GRAFIKA%20EQUITANA\GRAFIKA%20HOTEL\RECEPCE\Formul&#225;&#345;_REZERVACE%202019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62D01-D77F-42A6-8543-E1F116055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Formulář_REZERVACE 2019</Template>
  <TotalTime>19</TotalTime>
  <Pages>4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Karlová</dc:creator>
  <cp:keywords/>
  <dc:description/>
  <cp:lastModifiedBy>Jaroslava Břicháčková</cp:lastModifiedBy>
  <cp:revision>5</cp:revision>
  <cp:lastPrinted>2023-01-06T16:35:00Z</cp:lastPrinted>
  <dcterms:created xsi:type="dcterms:W3CDTF">2023-01-03T06:19:00Z</dcterms:created>
  <dcterms:modified xsi:type="dcterms:W3CDTF">2023-01-06T16:40:00Z</dcterms:modified>
</cp:coreProperties>
</file>